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1D826" w14:textId="499820BE" w:rsidR="00A96A37" w:rsidRPr="00E85E2A" w:rsidRDefault="007D7323" w:rsidP="00E85E2A">
      <w:pPr>
        <w:rPr>
          <w:sz w:val="22"/>
          <w:szCs w:val="22"/>
        </w:rPr>
      </w:pPr>
      <w:r w:rsidRPr="001071C5">
        <w:rPr>
          <w:rFonts w:cs="Calibri"/>
          <w:noProof/>
          <w:szCs w:val="22"/>
        </w:rPr>
        <mc:AlternateContent>
          <mc:Choice Requires="wps">
            <w:drawing>
              <wp:anchor distT="0" distB="0" distL="114300" distR="114300" simplePos="0" relativeHeight="251658240" behindDoc="0" locked="0" layoutInCell="1" allowOverlap="1" wp14:anchorId="0F40E973" wp14:editId="02571D37">
                <wp:simplePos x="0" y="0"/>
                <wp:positionH relativeFrom="margin">
                  <wp:posOffset>13970</wp:posOffset>
                </wp:positionH>
                <wp:positionV relativeFrom="margin">
                  <wp:posOffset>2008187</wp:posOffset>
                </wp:positionV>
                <wp:extent cx="5910580" cy="6953250"/>
                <wp:effectExtent l="0" t="0" r="0" b="0"/>
                <wp:wrapNone/>
                <wp:docPr id="9" name="Tekstfelt 9"/>
                <wp:cNvGraphicFramePr/>
                <a:graphic xmlns:a="http://schemas.openxmlformats.org/drawingml/2006/main">
                  <a:graphicData uri="http://schemas.microsoft.com/office/word/2010/wordprocessingShape">
                    <wps:wsp>
                      <wps:cNvSpPr txBox="1"/>
                      <wps:spPr>
                        <a:xfrm>
                          <a:off x="0" y="0"/>
                          <a:ext cx="5910580" cy="6953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86213F" w14:textId="77777777" w:rsidR="00A346C8" w:rsidRPr="007D7323" w:rsidRDefault="00A346C8" w:rsidP="0042520A">
                            <w:pPr>
                              <w:rPr>
                                <w:b/>
                                <w:bCs/>
                                <w:color w:val="404040" w:themeColor="text1" w:themeTint="BF"/>
                              </w:rPr>
                            </w:pPr>
                            <w:r w:rsidRPr="007D7323">
                              <w:rPr>
                                <w:b/>
                                <w:bCs/>
                                <w:color w:val="404040" w:themeColor="text1" w:themeTint="BF"/>
                                <w:sz w:val="28"/>
                              </w:rPr>
                              <w:t>INDHOLD</w:t>
                            </w:r>
                          </w:p>
                          <w:p w14:paraId="42A50160" w14:textId="22ECB81D" w:rsidR="00F32943" w:rsidRDefault="00A346C8">
                            <w:pPr>
                              <w:pStyle w:val="Indholdsfortegnelse1"/>
                              <w:rPr>
                                <w:rFonts w:asciiTheme="minorHAnsi" w:eastAsiaTheme="minorEastAsia" w:hAnsiTheme="minorHAnsi" w:cstheme="minorBidi"/>
                                <w:b w:val="0"/>
                                <w:bCs w:val="0"/>
                                <w:noProof/>
                                <w:color w:val="auto"/>
                              </w:rPr>
                            </w:pPr>
                            <w:r w:rsidRPr="007D7323">
                              <w:rPr>
                                <w:rFonts w:asciiTheme="minorHAnsi" w:hAnsiTheme="minorHAnsi" w:cs="Calibri"/>
                                <w:color w:val="404040" w:themeColor="text1" w:themeTint="BF"/>
                              </w:rPr>
                              <w:fldChar w:fldCharType="begin"/>
                            </w:r>
                            <w:r w:rsidRPr="007D7323">
                              <w:rPr>
                                <w:rFonts w:asciiTheme="minorHAnsi" w:hAnsiTheme="minorHAnsi" w:cs="Calibri"/>
                                <w:color w:val="404040" w:themeColor="text1" w:themeTint="BF"/>
                              </w:rPr>
                              <w:instrText xml:space="preserve"> TOC \o "1-3" \h \z \u </w:instrText>
                            </w:r>
                            <w:r w:rsidRPr="007D7323">
                              <w:rPr>
                                <w:rFonts w:asciiTheme="minorHAnsi" w:hAnsiTheme="minorHAnsi" w:cs="Calibri"/>
                                <w:color w:val="404040" w:themeColor="text1" w:themeTint="BF"/>
                              </w:rPr>
                              <w:fldChar w:fldCharType="separate"/>
                            </w:r>
                            <w:hyperlink w:anchor="_Toc35255353" w:history="1">
                              <w:r w:rsidR="00F32943" w:rsidRPr="00541505">
                                <w:rPr>
                                  <w:rStyle w:val="Hyperlink"/>
                                </w:rPr>
                                <w:t>1.</w:t>
                              </w:r>
                              <w:r w:rsidR="00F32943">
                                <w:rPr>
                                  <w:rFonts w:asciiTheme="minorHAnsi" w:eastAsiaTheme="minorEastAsia" w:hAnsiTheme="minorHAnsi" w:cstheme="minorBidi"/>
                                  <w:b w:val="0"/>
                                  <w:bCs w:val="0"/>
                                  <w:noProof/>
                                  <w:color w:val="auto"/>
                                </w:rPr>
                                <w:tab/>
                              </w:r>
                              <w:r w:rsidR="00F32943" w:rsidRPr="00541505">
                                <w:rPr>
                                  <w:rStyle w:val="Hyperlink"/>
                                </w:rPr>
                                <w:t>Formål</w:t>
                              </w:r>
                              <w:r w:rsidR="00F32943">
                                <w:rPr>
                                  <w:noProof/>
                                  <w:webHidden/>
                                </w:rPr>
                                <w:tab/>
                              </w:r>
                              <w:r w:rsidR="00F32943">
                                <w:rPr>
                                  <w:noProof/>
                                  <w:webHidden/>
                                </w:rPr>
                                <w:fldChar w:fldCharType="begin"/>
                              </w:r>
                              <w:r w:rsidR="00F32943">
                                <w:rPr>
                                  <w:noProof/>
                                  <w:webHidden/>
                                </w:rPr>
                                <w:instrText xml:space="preserve"> PAGEREF _Toc35255353 \h </w:instrText>
                              </w:r>
                              <w:r w:rsidR="00F32943">
                                <w:rPr>
                                  <w:noProof/>
                                  <w:webHidden/>
                                </w:rPr>
                              </w:r>
                              <w:r w:rsidR="00F32943">
                                <w:rPr>
                                  <w:noProof/>
                                  <w:webHidden/>
                                </w:rPr>
                                <w:fldChar w:fldCharType="separate"/>
                              </w:r>
                              <w:r w:rsidR="00DA6351">
                                <w:rPr>
                                  <w:noProof/>
                                  <w:webHidden/>
                                </w:rPr>
                                <w:t>2</w:t>
                              </w:r>
                              <w:r w:rsidR="00F32943">
                                <w:rPr>
                                  <w:noProof/>
                                  <w:webHidden/>
                                </w:rPr>
                                <w:fldChar w:fldCharType="end"/>
                              </w:r>
                            </w:hyperlink>
                          </w:p>
                          <w:p w14:paraId="4F32A58D" w14:textId="413D830B" w:rsidR="00F32943" w:rsidRDefault="00DA6351">
                            <w:pPr>
                              <w:pStyle w:val="Indholdsfortegnelse2"/>
                              <w:rPr>
                                <w:rFonts w:asciiTheme="minorHAnsi" w:eastAsiaTheme="minorEastAsia" w:hAnsiTheme="minorHAnsi" w:cstheme="minorBidi"/>
                                <w:bCs w:val="0"/>
                                <w:noProof/>
                                <w:color w:val="auto"/>
                                <w:szCs w:val="22"/>
                              </w:rPr>
                            </w:pPr>
                            <w:hyperlink w:anchor="_Toc35255354" w:history="1">
                              <w:r w:rsidR="00F32943" w:rsidRPr="00541505">
                                <w:rPr>
                                  <w:rStyle w:val="Hyperlink"/>
                                  <w14:scene3d>
                                    <w14:camera w14:prst="orthographicFront"/>
                                    <w14:lightRig w14:rig="threePt" w14:dir="t">
                                      <w14:rot w14:lat="0" w14:lon="0" w14:rev="0"/>
                                    </w14:lightRig>
                                  </w14:scene3d>
                                </w:rPr>
                                <w:t>1.1</w:t>
                              </w:r>
                              <w:r w:rsidR="00F32943">
                                <w:rPr>
                                  <w:rFonts w:asciiTheme="minorHAnsi" w:eastAsiaTheme="minorEastAsia" w:hAnsiTheme="minorHAnsi" w:cstheme="minorBidi"/>
                                  <w:bCs w:val="0"/>
                                  <w:noProof/>
                                  <w:color w:val="auto"/>
                                  <w:szCs w:val="22"/>
                                </w:rPr>
                                <w:tab/>
                              </w:r>
                              <w:r w:rsidR="00F32943" w:rsidRPr="00541505">
                                <w:rPr>
                                  <w:rStyle w:val="Hyperlink"/>
                                </w:rPr>
                                <w:t>Specifikation af Hotline ydelser</w:t>
                              </w:r>
                              <w:r w:rsidR="00F32943">
                                <w:rPr>
                                  <w:noProof/>
                                  <w:webHidden/>
                                </w:rPr>
                                <w:tab/>
                              </w:r>
                              <w:r w:rsidR="00F32943">
                                <w:rPr>
                                  <w:noProof/>
                                  <w:webHidden/>
                                </w:rPr>
                                <w:fldChar w:fldCharType="begin"/>
                              </w:r>
                              <w:r w:rsidR="00F32943">
                                <w:rPr>
                                  <w:noProof/>
                                  <w:webHidden/>
                                </w:rPr>
                                <w:instrText xml:space="preserve"> PAGEREF _Toc35255354 \h </w:instrText>
                              </w:r>
                              <w:r w:rsidR="00F32943">
                                <w:rPr>
                                  <w:noProof/>
                                  <w:webHidden/>
                                </w:rPr>
                              </w:r>
                              <w:r w:rsidR="00F32943">
                                <w:rPr>
                                  <w:noProof/>
                                  <w:webHidden/>
                                </w:rPr>
                                <w:fldChar w:fldCharType="separate"/>
                              </w:r>
                              <w:r>
                                <w:rPr>
                                  <w:noProof/>
                                  <w:webHidden/>
                                </w:rPr>
                                <w:t>2</w:t>
                              </w:r>
                              <w:r w:rsidR="00F32943">
                                <w:rPr>
                                  <w:noProof/>
                                  <w:webHidden/>
                                </w:rPr>
                                <w:fldChar w:fldCharType="end"/>
                              </w:r>
                            </w:hyperlink>
                          </w:p>
                          <w:p w14:paraId="6505FEB8" w14:textId="7342E475" w:rsidR="00F32943" w:rsidRDefault="00DA6351">
                            <w:pPr>
                              <w:pStyle w:val="Indholdsfortegnelse2"/>
                              <w:rPr>
                                <w:rFonts w:asciiTheme="minorHAnsi" w:eastAsiaTheme="minorEastAsia" w:hAnsiTheme="minorHAnsi" w:cstheme="minorBidi"/>
                                <w:bCs w:val="0"/>
                                <w:noProof/>
                                <w:color w:val="auto"/>
                                <w:szCs w:val="22"/>
                              </w:rPr>
                            </w:pPr>
                            <w:hyperlink w:anchor="_Toc35255355" w:history="1">
                              <w:r w:rsidR="00F32943" w:rsidRPr="00541505">
                                <w:rPr>
                                  <w:rStyle w:val="Hyperlink"/>
                                  <w14:scene3d>
                                    <w14:camera w14:prst="orthographicFront"/>
                                    <w14:lightRig w14:rig="threePt" w14:dir="t">
                                      <w14:rot w14:lat="0" w14:lon="0" w14:rev="0"/>
                                    </w14:lightRig>
                                  </w14:scene3d>
                                </w:rPr>
                                <w:t>1.2</w:t>
                              </w:r>
                              <w:r w:rsidR="00F32943">
                                <w:rPr>
                                  <w:rFonts w:asciiTheme="minorHAnsi" w:eastAsiaTheme="minorEastAsia" w:hAnsiTheme="minorHAnsi" w:cstheme="minorBidi"/>
                                  <w:bCs w:val="0"/>
                                  <w:noProof/>
                                  <w:color w:val="auto"/>
                                  <w:szCs w:val="22"/>
                                </w:rPr>
                                <w:tab/>
                              </w:r>
                              <w:r w:rsidR="00F32943" w:rsidRPr="00541505">
                                <w:rPr>
                                  <w:rStyle w:val="Hyperlink"/>
                                </w:rPr>
                                <w:t>Definition af SUPPORTAFTALER:</w:t>
                              </w:r>
                              <w:r w:rsidR="00F32943">
                                <w:rPr>
                                  <w:noProof/>
                                  <w:webHidden/>
                                </w:rPr>
                                <w:tab/>
                              </w:r>
                              <w:r w:rsidR="00F32943">
                                <w:rPr>
                                  <w:noProof/>
                                  <w:webHidden/>
                                </w:rPr>
                                <w:fldChar w:fldCharType="begin"/>
                              </w:r>
                              <w:r w:rsidR="00F32943">
                                <w:rPr>
                                  <w:noProof/>
                                  <w:webHidden/>
                                </w:rPr>
                                <w:instrText xml:space="preserve"> PAGEREF _Toc35255355 \h </w:instrText>
                              </w:r>
                              <w:r w:rsidR="00F32943">
                                <w:rPr>
                                  <w:noProof/>
                                  <w:webHidden/>
                                </w:rPr>
                              </w:r>
                              <w:r w:rsidR="00F32943">
                                <w:rPr>
                                  <w:noProof/>
                                  <w:webHidden/>
                                </w:rPr>
                                <w:fldChar w:fldCharType="separate"/>
                              </w:r>
                              <w:r>
                                <w:rPr>
                                  <w:noProof/>
                                  <w:webHidden/>
                                </w:rPr>
                                <w:t>2</w:t>
                              </w:r>
                              <w:r w:rsidR="00F32943">
                                <w:rPr>
                                  <w:noProof/>
                                  <w:webHidden/>
                                </w:rPr>
                                <w:fldChar w:fldCharType="end"/>
                              </w:r>
                            </w:hyperlink>
                          </w:p>
                          <w:p w14:paraId="3209B349" w14:textId="7BDDD6C6" w:rsidR="00F32943" w:rsidRDefault="00DA6351">
                            <w:pPr>
                              <w:pStyle w:val="Indholdsfortegnelse3"/>
                              <w:rPr>
                                <w:rFonts w:asciiTheme="minorHAnsi" w:eastAsiaTheme="minorEastAsia" w:hAnsiTheme="minorHAnsi" w:cstheme="minorBidi"/>
                                <w:bCs w:val="0"/>
                                <w:noProof/>
                                <w:color w:val="auto"/>
                                <w:szCs w:val="22"/>
                              </w:rPr>
                            </w:pPr>
                            <w:hyperlink w:anchor="_Toc35255356" w:history="1">
                              <w:r w:rsidR="00F32943" w:rsidRPr="00541505">
                                <w:rPr>
                                  <w:rStyle w:val="Hyperlink"/>
                                  <w:rFonts w:cstheme="minorHAnsi"/>
                                  <w:b/>
                                  <w:i/>
                                  <w:iCs/>
                                </w:rPr>
                                <w:t>1.2.1</w:t>
                              </w:r>
                              <w:r w:rsidR="00F32943">
                                <w:rPr>
                                  <w:rFonts w:asciiTheme="minorHAnsi" w:eastAsiaTheme="minorEastAsia" w:hAnsiTheme="minorHAnsi" w:cstheme="minorBidi"/>
                                  <w:bCs w:val="0"/>
                                  <w:noProof/>
                                  <w:color w:val="auto"/>
                                  <w:szCs w:val="22"/>
                                </w:rPr>
                                <w:tab/>
                              </w:r>
                              <w:r w:rsidR="00F32943" w:rsidRPr="00541505">
                                <w:rPr>
                                  <w:rStyle w:val="Hyperlink"/>
                                  <w:rFonts w:cstheme="minorHAnsi"/>
                                  <w:b/>
                                </w:rPr>
                                <w:t>POS kritisk hotline (Nedenstående er eksempler):</w:t>
                              </w:r>
                              <w:r w:rsidR="00F32943">
                                <w:rPr>
                                  <w:noProof/>
                                  <w:webHidden/>
                                </w:rPr>
                                <w:tab/>
                              </w:r>
                              <w:r w:rsidR="00F32943">
                                <w:rPr>
                                  <w:noProof/>
                                  <w:webHidden/>
                                </w:rPr>
                                <w:fldChar w:fldCharType="begin"/>
                              </w:r>
                              <w:r w:rsidR="00F32943">
                                <w:rPr>
                                  <w:noProof/>
                                  <w:webHidden/>
                                </w:rPr>
                                <w:instrText xml:space="preserve"> PAGEREF _Toc35255356 \h </w:instrText>
                              </w:r>
                              <w:r w:rsidR="00F32943">
                                <w:rPr>
                                  <w:noProof/>
                                  <w:webHidden/>
                                </w:rPr>
                              </w:r>
                              <w:r w:rsidR="00F32943">
                                <w:rPr>
                                  <w:noProof/>
                                  <w:webHidden/>
                                </w:rPr>
                                <w:fldChar w:fldCharType="separate"/>
                              </w:r>
                              <w:r>
                                <w:rPr>
                                  <w:noProof/>
                                  <w:webHidden/>
                                </w:rPr>
                                <w:t>2</w:t>
                              </w:r>
                              <w:r w:rsidR="00F32943">
                                <w:rPr>
                                  <w:noProof/>
                                  <w:webHidden/>
                                </w:rPr>
                                <w:fldChar w:fldCharType="end"/>
                              </w:r>
                            </w:hyperlink>
                          </w:p>
                          <w:p w14:paraId="392FB436" w14:textId="7EE127B7" w:rsidR="00F32943" w:rsidRDefault="00DA6351">
                            <w:pPr>
                              <w:pStyle w:val="Indholdsfortegnelse3"/>
                              <w:rPr>
                                <w:rFonts w:asciiTheme="minorHAnsi" w:eastAsiaTheme="minorEastAsia" w:hAnsiTheme="minorHAnsi" w:cstheme="minorBidi"/>
                                <w:bCs w:val="0"/>
                                <w:noProof/>
                                <w:color w:val="auto"/>
                                <w:szCs w:val="22"/>
                              </w:rPr>
                            </w:pPr>
                            <w:hyperlink w:anchor="_Toc35255357" w:history="1">
                              <w:r w:rsidR="00F32943" w:rsidRPr="00541505">
                                <w:rPr>
                                  <w:rStyle w:val="Hyperlink"/>
                                  <w:rFonts w:cstheme="minorHAnsi"/>
                                  <w:b/>
                                </w:rPr>
                                <w:t>1.2.2</w:t>
                              </w:r>
                              <w:r w:rsidR="00F32943">
                                <w:rPr>
                                  <w:rFonts w:asciiTheme="minorHAnsi" w:eastAsiaTheme="minorEastAsia" w:hAnsiTheme="minorHAnsi" w:cstheme="minorBidi"/>
                                  <w:bCs w:val="0"/>
                                  <w:noProof/>
                                  <w:color w:val="auto"/>
                                  <w:szCs w:val="22"/>
                                </w:rPr>
                                <w:tab/>
                              </w:r>
                              <w:r w:rsidR="00F32943" w:rsidRPr="00541505">
                                <w:rPr>
                                  <w:rStyle w:val="Hyperlink"/>
                                  <w:b/>
                                </w:rPr>
                                <w:t>LS Backoffice Hotline (</w:t>
                              </w:r>
                              <w:r w:rsidR="00F32943" w:rsidRPr="00541505">
                                <w:rPr>
                                  <w:rStyle w:val="Hyperlink"/>
                                  <w:rFonts w:cstheme="minorHAnsi"/>
                                  <w:b/>
                                </w:rPr>
                                <w:t>Nedenstående er eksempler</w:t>
                              </w:r>
                              <w:r w:rsidR="00F32943" w:rsidRPr="00541505">
                                <w:rPr>
                                  <w:rStyle w:val="Hyperlink"/>
                                  <w:b/>
                                </w:rPr>
                                <w:t>):</w:t>
                              </w:r>
                              <w:r w:rsidR="00F32943">
                                <w:rPr>
                                  <w:noProof/>
                                  <w:webHidden/>
                                </w:rPr>
                                <w:tab/>
                              </w:r>
                              <w:r w:rsidR="00F32943">
                                <w:rPr>
                                  <w:noProof/>
                                  <w:webHidden/>
                                </w:rPr>
                                <w:fldChar w:fldCharType="begin"/>
                              </w:r>
                              <w:r w:rsidR="00F32943">
                                <w:rPr>
                                  <w:noProof/>
                                  <w:webHidden/>
                                </w:rPr>
                                <w:instrText xml:space="preserve"> PAGEREF _Toc35255357 \h </w:instrText>
                              </w:r>
                              <w:r w:rsidR="00F32943">
                                <w:rPr>
                                  <w:noProof/>
                                  <w:webHidden/>
                                </w:rPr>
                              </w:r>
                              <w:r w:rsidR="00F32943">
                                <w:rPr>
                                  <w:noProof/>
                                  <w:webHidden/>
                                </w:rPr>
                                <w:fldChar w:fldCharType="separate"/>
                              </w:r>
                              <w:r>
                                <w:rPr>
                                  <w:noProof/>
                                  <w:webHidden/>
                                </w:rPr>
                                <w:t>3</w:t>
                              </w:r>
                              <w:r w:rsidR="00F32943">
                                <w:rPr>
                                  <w:noProof/>
                                  <w:webHidden/>
                                </w:rPr>
                                <w:fldChar w:fldCharType="end"/>
                              </w:r>
                            </w:hyperlink>
                          </w:p>
                          <w:p w14:paraId="76215A66" w14:textId="6BC6F701" w:rsidR="00F32943" w:rsidRDefault="00DA6351">
                            <w:pPr>
                              <w:pStyle w:val="Indholdsfortegnelse3"/>
                              <w:rPr>
                                <w:rFonts w:asciiTheme="minorHAnsi" w:eastAsiaTheme="minorEastAsia" w:hAnsiTheme="minorHAnsi" w:cstheme="minorBidi"/>
                                <w:bCs w:val="0"/>
                                <w:noProof/>
                                <w:color w:val="auto"/>
                                <w:szCs w:val="22"/>
                              </w:rPr>
                            </w:pPr>
                            <w:hyperlink w:anchor="_Toc35255358" w:history="1">
                              <w:r w:rsidR="00F32943" w:rsidRPr="00541505">
                                <w:rPr>
                                  <w:rStyle w:val="Hyperlink"/>
                                  <w:rFonts w:cstheme="minorHAnsi"/>
                                  <w:b/>
                                </w:rPr>
                                <w:t>1.2.3</w:t>
                              </w:r>
                              <w:r w:rsidR="00F32943">
                                <w:rPr>
                                  <w:rFonts w:asciiTheme="minorHAnsi" w:eastAsiaTheme="minorEastAsia" w:hAnsiTheme="minorHAnsi" w:cstheme="minorBidi"/>
                                  <w:bCs w:val="0"/>
                                  <w:noProof/>
                                  <w:color w:val="auto"/>
                                  <w:szCs w:val="22"/>
                                </w:rPr>
                                <w:tab/>
                              </w:r>
                              <w:r w:rsidR="00F32943" w:rsidRPr="00541505">
                                <w:rPr>
                                  <w:rStyle w:val="Hyperlink"/>
                                  <w:b/>
                                </w:rPr>
                                <w:t>Respons tider:</w:t>
                              </w:r>
                              <w:r w:rsidR="00F32943">
                                <w:rPr>
                                  <w:noProof/>
                                  <w:webHidden/>
                                </w:rPr>
                                <w:tab/>
                              </w:r>
                              <w:r w:rsidR="00F32943">
                                <w:rPr>
                                  <w:noProof/>
                                  <w:webHidden/>
                                </w:rPr>
                                <w:fldChar w:fldCharType="begin"/>
                              </w:r>
                              <w:r w:rsidR="00F32943">
                                <w:rPr>
                                  <w:noProof/>
                                  <w:webHidden/>
                                </w:rPr>
                                <w:instrText xml:space="preserve"> PAGEREF _Toc35255358 \h </w:instrText>
                              </w:r>
                              <w:r w:rsidR="00F32943">
                                <w:rPr>
                                  <w:noProof/>
                                  <w:webHidden/>
                                </w:rPr>
                              </w:r>
                              <w:r w:rsidR="00F32943">
                                <w:rPr>
                                  <w:noProof/>
                                  <w:webHidden/>
                                </w:rPr>
                                <w:fldChar w:fldCharType="separate"/>
                              </w:r>
                              <w:r>
                                <w:rPr>
                                  <w:noProof/>
                                  <w:webHidden/>
                                </w:rPr>
                                <w:t>3</w:t>
                              </w:r>
                              <w:r w:rsidR="00F32943">
                                <w:rPr>
                                  <w:noProof/>
                                  <w:webHidden/>
                                </w:rPr>
                                <w:fldChar w:fldCharType="end"/>
                              </w:r>
                            </w:hyperlink>
                          </w:p>
                          <w:p w14:paraId="7895F2A3" w14:textId="2CA50614" w:rsidR="00F32943" w:rsidRDefault="00DA6351">
                            <w:pPr>
                              <w:pStyle w:val="Indholdsfortegnelse3"/>
                              <w:rPr>
                                <w:rFonts w:asciiTheme="minorHAnsi" w:eastAsiaTheme="minorEastAsia" w:hAnsiTheme="minorHAnsi" w:cstheme="minorBidi"/>
                                <w:bCs w:val="0"/>
                                <w:noProof/>
                                <w:color w:val="auto"/>
                                <w:szCs w:val="22"/>
                              </w:rPr>
                            </w:pPr>
                            <w:hyperlink w:anchor="_Toc35255359" w:history="1">
                              <w:r w:rsidR="00F32943" w:rsidRPr="00541505">
                                <w:rPr>
                                  <w:rStyle w:val="Hyperlink"/>
                                  <w:rFonts w:cstheme="minorHAnsi"/>
                                  <w:b/>
                                </w:rPr>
                                <w:t>1.2.4</w:t>
                              </w:r>
                              <w:r w:rsidR="00F32943">
                                <w:rPr>
                                  <w:rFonts w:asciiTheme="minorHAnsi" w:eastAsiaTheme="minorEastAsia" w:hAnsiTheme="minorHAnsi" w:cstheme="minorBidi"/>
                                  <w:bCs w:val="0"/>
                                  <w:noProof/>
                                  <w:color w:val="auto"/>
                                  <w:szCs w:val="22"/>
                                </w:rPr>
                                <w:tab/>
                              </w:r>
                              <w:r w:rsidR="00F32943" w:rsidRPr="00541505">
                                <w:rPr>
                                  <w:rStyle w:val="Hyperlink"/>
                                  <w:b/>
                                </w:rPr>
                                <w:t>Indenfor normal arbejdstid (Dansk tid):</w:t>
                              </w:r>
                              <w:r w:rsidR="00F32943">
                                <w:rPr>
                                  <w:noProof/>
                                  <w:webHidden/>
                                </w:rPr>
                                <w:tab/>
                              </w:r>
                              <w:r w:rsidR="00F32943">
                                <w:rPr>
                                  <w:noProof/>
                                  <w:webHidden/>
                                </w:rPr>
                                <w:fldChar w:fldCharType="begin"/>
                              </w:r>
                              <w:r w:rsidR="00F32943">
                                <w:rPr>
                                  <w:noProof/>
                                  <w:webHidden/>
                                </w:rPr>
                                <w:instrText xml:space="preserve"> PAGEREF _Toc35255359 \h </w:instrText>
                              </w:r>
                              <w:r w:rsidR="00F32943">
                                <w:rPr>
                                  <w:noProof/>
                                  <w:webHidden/>
                                </w:rPr>
                              </w:r>
                              <w:r w:rsidR="00F32943">
                                <w:rPr>
                                  <w:noProof/>
                                  <w:webHidden/>
                                </w:rPr>
                                <w:fldChar w:fldCharType="separate"/>
                              </w:r>
                              <w:r>
                                <w:rPr>
                                  <w:noProof/>
                                  <w:webHidden/>
                                </w:rPr>
                                <w:t>3</w:t>
                              </w:r>
                              <w:r w:rsidR="00F32943">
                                <w:rPr>
                                  <w:noProof/>
                                  <w:webHidden/>
                                </w:rPr>
                                <w:fldChar w:fldCharType="end"/>
                              </w:r>
                            </w:hyperlink>
                          </w:p>
                          <w:p w14:paraId="2B8A5386" w14:textId="278F8267" w:rsidR="00F32943" w:rsidRDefault="00DA6351">
                            <w:pPr>
                              <w:pStyle w:val="Indholdsfortegnelse3"/>
                              <w:rPr>
                                <w:rFonts w:asciiTheme="minorHAnsi" w:eastAsiaTheme="minorEastAsia" w:hAnsiTheme="minorHAnsi" w:cstheme="minorBidi"/>
                                <w:bCs w:val="0"/>
                                <w:noProof/>
                                <w:color w:val="auto"/>
                                <w:szCs w:val="22"/>
                              </w:rPr>
                            </w:pPr>
                            <w:hyperlink w:anchor="_Toc35255360" w:history="1">
                              <w:r w:rsidR="00F32943" w:rsidRPr="00541505">
                                <w:rPr>
                                  <w:rStyle w:val="Hyperlink"/>
                                  <w:rFonts w:cstheme="minorHAnsi"/>
                                  <w:b/>
                                </w:rPr>
                                <w:t>1.2.5</w:t>
                              </w:r>
                              <w:r w:rsidR="00F32943">
                                <w:rPr>
                                  <w:rFonts w:asciiTheme="minorHAnsi" w:eastAsiaTheme="minorEastAsia" w:hAnsiTheme="minorHAnsi" w:cstheme="minorBidi"/>
                                  <w:bCs w:val="0"/>
                                  <w:noProof/>
                                  <w:color w:val="auto"/>
                                  <w:szCs w:val="22"/>
                                </w:rPr>
                                <w:tab/>
                              </w:r>
                              <w:r w:rsidR="00F32943" w:rsidRPr="00541505">
                                <w:rPr>
                                  <w:rStyle w:val="Hyperlink"/>
                                  <w:b/>
                                </w:rPr>
                                <w:t>Udenfor normal arbejdstid (Dansk tid):</w:t>
                              </w:r>
                              <w:r w:rsidR="00F32943">
                                <w:rPr>
                                  <w:noProof/>
                                  <w:webHidden/>
                                </w:rPr>
                                <w:tab/>
                              </w:r>
                              <w:r w:rsidR="00F32943">
                                <w:rPr>
                                  <w:noProof/>
                                  <w:webHidden/>
                                </w:rPr>
                                <w:fldChar w:fldCharType="begin"/>
                              </w:r>
                              <w:r w:rsidR="00F32943">
                                <w:rPr>
                                  <w:noProof/>
                                  <w:webHidden/>
                                </w:rPr>
                                <w:instrText xml:space="preserve"> PAGEREF _Toc35255360 \h </w:instrText>
                              </w:r>
                              <w:r w:rsidR="00F32943">
                                <w:rPr>
                                  <w:noProof/>
                                  <w:webHidden/>
                                </w:rPr>
                              </w:r>
                              <w:r w:rsidR="00F32943">
                                <w:rPr>
                                  <w:noProof/>
                                  <w:webHidden/>
                                </w:rPr>
                                <w:fldChar w:fldCharType="separate"/>
                              </w:r>
                              <w:r>
                                <w:rPr>
                                  <w:noProof/>
                                  <w:webHidden/>
                                </w:rPr>
                                <w:t>3</w:t>
                              </w:r>
                              <w:r w:rsidR="00F32943">
                                <w:rPr>
                                  <w:noProof/>
                                  <w:webHidden/>
                                </w:rPr>
                                <w:fldChar w:fldCharType="end"/>
                              </w:r>
                            </w:hyperlink>
                          </w:p>
                          <w:p w14:paraId="74B2FC57" w14:textId="278130A9" w:rsidR="00F32943" w:rsidRDefault="00DA6351">
                            <w:pPr>
                              <w:pStyle w:val="Indholdsfortegnelse2"/>
                              <w:rPr>
                                <w:rFonts w:asciiTheme="minorHAnsi" w:eastAsiaTheme="minorEastAsia" w:hAnsiTheme="minorHAnsi" w:cstheme="minorBidi"/>
                                <w:bCs w:val="0"/>
                                <w:noProof/>
                                <w:color w:val="auto"/>
                                <w:szCs w:val="22"/>
                              </w:rPr>
                            </w:pPr>
                            <w:hyperlink w:anchor="_Toc35255361" w:history="1">
                              <w:r w:rsidR="00F32943" w:rsidRPr="00541505">
                                <w:rPr>
                                  <w:rStyle w:val="Hyperlink"/>
                                  <w14:scene3d>
                                    <w14:camera w14:prst="orthographicFront"/>
                                    <w14:lightRig w14:rig="threePt" w14:dir="t">
                                      <w14:rot w14:lat="0" w14:lon="0" w14:rev="0"/>
                                    </w14:lightRig>
                                  </w14:scene3d>
                                </w:rPr>
                                <w:t>1.3</w:t>
                              </w:r>
                              <w:r w:rsidR="00F32943">
                                <w:rPr>
                                  <w:rFonts w:asciiTheme="minorHAnsi" w:eastAsiaTheme="minorEastAsia" w:hAnsiTheme="minorHAnsi" w:cstheme="minorBidi"/>
                                  <w:bCs w:val="0"/>
                                  <w:noProof/>
                                  <w:color w:val="auto"/>
                                  <w:szCs w:val="22"/>
                                </w:rPr>
                                <w:tab/>
                              </w:r>
                              <w:r w:rsidR="00F32943" w:rsidRPr="00541505">
                                <w:rPr>
                                  <w:rStyle w:val="Hyperlink"/>
                                </w:rPr>
                                <w:t>Aftalens løbetid og opsigelse</w:t>
                              </w:r>
                              <w:r w:rsidR="00F32943">
                                <w:rPr>
                                  <w:noProof/>
                                  <w:webHidden/>
                                </w:rPr>
                                <w:tab/>
                              </w:r>
                              <w:r w:rsidR="00F32943">
                                <w:rPr>
                                  <w:noProof/>
                                  <w:webHidden/>
                                </w:rPr>
                                <w:fldChar w:fldCharType="begin"/>
                              </w:r>
                              <w:r w:rsidR="00F32943">
                                <w:rPr>
                                  <w:noProof/>
                                  <w:webHidden/>
                                </w:rPr>
                                <w:instrText xml:space="preserve"> PAGEREF _Toc35255361 \h </w:instrText>
                              </w:r>
                              <w:r w:rsidR="00F32943">
                                <w:rPr>
                                  <w:noProof/>
                                  <w:webHidden/>
                                </w:rPr>
                              </w:r>
                              <w:r w:rsidR="00F32943">
                                <w:rPr>
                                  <w:noProof/>
                                  <w:webHidden/>
                                </w:rPr>
                                <w:fldChar w:fldCharType="separate"/>
                              </w:r>
                              <w:r>
                                <w:rPr>
                                  <w:noProof/>
                                  <w:webHidden/>
                                </w:rPr>
                                <w:t>4</w:t>
                              </w:r>
                              <w:r w:rsidR="00F32943">
                                <w:rPr>
                                  <w:noProof/>
                                  <w:webHidden/>
                                </w:rPr>
                                <w:fldChar w:fldCharType="end"/>
                              </w:r>
                            </w:hyperlink>
                          </w:p>
                          <w:p w14:paraId="11878C72" w14:textId="5395A59A" w:rsidR="00F32943" w:rsidRDefault="00DA6351">
                            <w:pPr>
                              <w:pStyle w:val="Indholdsfortegnelse2"/>
                              <w:rPr>
                                <w:rFonts w:asciiTheme="minorHAnsi" w:eastAsiaTheme="minorEastAsia" w:hAnsiTheme="minorHAnsi" w:cstheme="minorBidi"/>
                                <w:bCs w:val="0"/>
                                <w:noProof/>
                                <w:color w:val="auto"/>
                                <w:szCs w:val="22"/>
                              </w:rPr>
                            </w:pPr>
                            <w:hyperlink w:anchor="_Toc35255362" w:history="1">
                              <w:r w:rsidR="00F32943" w:rsidRPr="00541505">
                                <w:rPr>
                                  <w:rStyle w:val="Hyperlink"/>
                                  <w14:scene3d>
                                    <w14:camera w14:prst="orthographicFront"/>
                                    <w14:lightRig w14:rig="threePt" w14:dir="t">
                                      <w14:rot w14:lat="0" w14:lon="0" w14:rev="0"/>
                                    </w14:lightRig>
                                  </w14:scene3d>
                                </w:rPr>
                                <w:t>1.4</w:t>
                              </w:r>
                              <w:r w:rsidR="00F32943">
                                <w:rPr>
                                  <w:rFonts w:asciiTheme="minorHAnsi" w:eastAsiaTheme="minorEastAsia" w:hAnsiTheme="minorHAnsi" w:cstheme="minorBidi"/>
                                  <w:bCs w:val="0"/>
                                  <w:noProof/>
                                  <w:color w:val="auto"/>
                                  <w:szCs w:val="22"/>
                                </w:rPr>
                                <w:tab/>
                              </w:r>
                              <w:r w:rsidR="00F32943" w:rsidRPr="00541505">
                                <w:rPr>
                                  <w:rStyle w:val="Hyperlink"/>
                                </w:rPr>
                                <w:t>Forudsætninger</w:t>
                              </w:r>
                              <w:r w:rsidR="00F32943">
                                <w:rPr>
                                  <w:noProof/>
                                  <w:webHidden/>
                                </w:rPr>
                                <w:tab/>
                              </w:r>
                              <w:r w:rsidR="00F32943">
                                <w:rPr>
                                  <w:noProof/>
                                  <w:webHidden/>
                                </w:rPr>
                                <w:fldChar w:fldCharType="begin"/>
                              </w:r>
                              <w:r w:rsidR="00F32943">
                                <w:rPr>
                                  <w:noProof/>
                                  <w:webHidden/>
                                </w:rPr>
                                <w:instrText xml:space="preserve"> PAGEREF _Toc35255362 \h </w:instrText>
                              </w:r>
                              <w:r w:rsidR="00F32943">
                                <w:rPr>
                                  <w:noProof/>
                                  <w:webHidden/>
                                </w:rPr>
                              </w:r>
                              <w:r w:rsidR="00F32943">
                                <w:rPr>
                                  <w:noProof/>
                                  <w:webHidden/>
                                </w:rPr>
                                <w:fldChar w:fldCharType="separate"/>
                              </w:r>
                              <w:r>
                                <w:rPr>
                                  <w:noProof/>
                                  <w:webHidden/>
                                </w:rPr>
                                <w:t>4</w:t>
                              </w:r>
                              <w:r w:rsidR="00F32943">
                                <w:rPr>
                                  <w:noProof/>
                                  <w:webHidden/>
                                </w:rPr>
                                <w:fldChar w:fldCharType="end"/>
                              </w:r>
                            </w:hyperlink>
                          </w:p>
                          <w:p w14:paraId="1823A830" w14:textId="0575D703" w:rsidR="00F32943" w:rsidRDefault="00DA6351">
                            <w:pPr>
                              <w:pStyle w:val="Indholdsfortegnelse2"/>
                              <w:rPr>
                                <w:rFonts w:asciiTheme="minorHAnsi" w:eastAsiaTheme="minorEastAsia" w:hAnsiTheme="minorHAnsi" w:cstheme="minorBidi"/>
                                <w:bCs w:val="0"/>
                                <w:noProof/>
                                <w:color w:val="auto"/>
                                <w:szCs w:val="22"/>
                              </w:rPr>
                            </w:pPr>
                            <w:hyperlink w:anchor="_Toc35255363" w:history="1">
                              <w:r w:rsidR="00F32943" w:rsidRPr="00541505">
                                <w:rPr>
                                  <w:rStyle w:val="Hyperlink"/>
                                  <w14:scene3d>
                                    <w14:camera w14:prst="orthographicFront"/>
                                    <w14:lightRig w14:rig="threePt" w14:dir="t">
                                      <w14:rot w14:lat="0" w14:lon="0" w14:rev="0"/>
                                    </w14:lightRig>
                                  </w14:scene3d>
                                </w:rPr>
                                <w:t>1.5</w:t>
                              </w:r>
                              <w:r w:rsidR="00F32943">
                                <w:rPr>
                                  <w:rFonts w:asciiTheme="minorHAnsi" w:eastAsiaTheme="minorEastAsia" w:hAnsiTheme="minorHAnsi" w:cstheme="minorBidi"/>
                                  <w:bCs w:val="0"/>
                                  <w:noProof/>
                                  <w:color w:val="auto"/>
                                  <w:szCs w:val="22"/>
                                </w:rPr>
                                <w:tab/>
                              </w:r>
                              <w:r w:rsidR="00F32943" w:rsidRPr="00541505">
                                <w:rPr>
                                  <w:rStyle w:val="Hyperlink"/>
                                </w:rPr>
                                <w:t>Kontaktperson(er) hos Kunden, der er tilmeldt som Hotline bruger(e)</w:t>
                              </w:r>
                              <w:r w:rsidR="00F32943">
                                <w:rPr>
                                  <w:noProof/>
                                  <w:webHidden/>
                                </w:rPr>
                                <w:tab/>
                              </w:r>
                              <w:r w:rsidR="00F32943">
                                <w:rPr>
                                  <w:noProof/>
                                  <w:webHidden/>
                                </w:rPr>
                                <w:fldChar w:fldCharType="begin"/>
                              </w:r>
                              <w:r w:rsidR="00F32943">
                                <w:rPr>
                                  <w:noProof/>
                                  <w:webHidden/>
                                </w:rPr>
                                <w:instrText xml:space="preserve"> PAGEREF _Toc35255363 \h </w:instrText>
                              </w:r>
                              <w:r w:rsidR="00F32943">
                                <w:rPr>
                                  <w:noProof/>
                                  <w:webHidden/>
                                </w:rPr>
                              </w:r>
                              <w:r w:rsidR="00F32943">
                                <w:rPr>
                                  <w:noProof/>
                                  <w:webHidden/>
                                </w:rPr>
                                <w:fldChar w:fldCharType="separate"/>
                              </w:r>
                              <w:r>
                                <w:rPr>
                                  <w:noProof/>
                                  <w:webHidden/>
                                </w:rPr>
                                <w:t>5</w:t>
                              </w:r>
                              <w:r w:rsidR="00F32943">
                                <w:rPr>
                                  <w:noProof/>
                                  <w:webHidden/>
                                </w:rPr>
                                <w:fldChar w:fldCharType="end"/>
                              </w:r>
                            </w:hyperlink>
                          </w:p>
                          <w:p w14:paraId="2AF80AD0" w14:textId="12E85F35" w:rsidR="00F32943" w:rsidRDefault="00DA6351">
                            <w:pPr>
                              <w:pStyle w:val="Indholdsfortegnelse1"/>
                              <w:rPr>
                                <w:rFonts w:asciiTheme="minorHAnsi" w:eastAsiaTheme="minorEastAsia" w:hAnsiTheme="minorHAnsi" w:cstheme="minorBidi"/>
                                <w:b w:val="0"/>
                                <w:bCs w:val="0"/>
                                <w:noProof/>
                                <w:color w:val="auto"/>
                              </w:rPr>
                            </w:pPr>
                            <w:hyperlink w:anchor="_Toc35255364" w:history="1">
                              <w:r w:rsidR="00F32943" w:rsidRPr="00541505">
                                <w:rPr>
                                  <w:rStyle w:val="Hyperlink"/>
                                </w:rPr>
                                <w:t>2.</w:t>
                              </w:r>
                              <w:r w:rsidR="00F32943">
                                <w:rPr>
                                  <w:rFonts w:asciiTheme="minorHAnsi" w:eastAsiaTheme="minorEastAsia" w:hAnsiTheme="minorHAnsi" w:cstheme="minorBidi"/>
                                  <w:b w:val="0"/>
                                  <w:bCs w:val="0"/>
                                  <w:noProof/>
                                  <w:color w:val="auto"/>
                                </w:rPr>
                                <w:tab/>
                              </w:r>
                              <w:r w:rsidR="00F32943" w:rsidRPr="00541505">
                                <w:rPr>
                                  <w:rStyle w:val="Hyperlink"/>
                                </w:rPr>
                                <w:t>Forhold, der ikke er omfattet af Hotline aftalen</w:t>
                              </w:r>
                              <w:r w:rsidR="00F32943">
                                <w:rPr>
                                  <w:noProof/>
                                  <w:webHidden/>
                                </w:rPr>
                                <w:tab/>
                              </w:r>
                              <w:r w:rsidR="00F32943">
                                <w:rPr>
                                  <w:noProof/>
                                  <w:webHidden/>
                                </w:rPr>
                                <w:fldChar w:fldCharType="begin"/>
                              </w:r>
                              <w:r w:rsidR="00F32943">
                                <w:rPr>
                                  <w:noProof/>
                                  <w:webHidden/>
                                </w:rPr>
                                <w:instrText xml:space="preserve"> PAGEREF _Toc35255364 \h </w:instrText>
                              </w:r>
                              <w:r w:rsidR="00F32943">
                                <w:rPr>
                                  <w:noProof/>
                                  <w:webHidden/>
                                </w:rPr>
                              </w:r>
                              <w:r w:rsidR="00F32943">
                                <w:rPr>
                                  <w:noProof/>
                                  <w:webHidden/>
                                </w:rPr>
                                <w:fldChar w:fldCharType="separate"/>
                              </w:r>
                              <w:r>
                                <w:rPr>
                                  <w:noProof/>
                                  <w:webHidden/>
                                </w:rPr>
                                <w:t>6</w:t>
                              </w:r>
                              <w:r w:rsidR="00F32943">
                                <w:rPr>
                                  <w:noProof/>
                                  <w:webHidden/>
                                </w:rPr>
                                <w:fldChar w:fldCharType="end"/>
                              </w:r>
                            </w:hyperlink>
                          </w:p>
                          <w:p w14:paraId="08C38B15" w14:textId="4A67D92A" w:rsidR="00F32943" w:rsidRDefault="00DA6351">
                            <w:pPr>
                              <w:pStyle w:val="Indholdsfortegnelse2"/>
                              <w:rPr>
                                <w:rFonts w:asciiTheme="minorHAnsi" w:eastAsiaTheme="minorEastAsia" w:hAnsiTheme="minorHAnsi" w:cstheme="minorBidi"/>
                                <w:bCs w:val="0"/>
                                <w:noProof/>
                                <w:color w:val="auto"/>
                                <w:szCs w:val="22"/>
                              </w:rPr>
                            </w:pPr>
                            <w:hyperlink w:anchor="_Toc35255365" w:history="1">
                              <w:r w:rsidR="00F32943" w:rsidRPr="00541505">
                                <w:rPr>
                                  <w:rStyle w:val="Hyperlink"/>
                                  <w14:scene3d>
                                    <w14:camera w14:prst="orthographicFront"/>
                                    <w14:lightRig w14:rig="threePt" w14:dir="t">
                                      <w14:rot w14:lat="0" w14:lon="0" w14:rev="0"/>
                                    </w14:lightRig>
                                  </w14:scene3d>
                                </w:rPr>
                                <w:t>2.1</w:t>
                              </w:r>
                              <w:r w:rsidR="00F32943">
                                <w:rPr>
                                  <w:rFonts w:asciiTheme="minorHAnsi" w:eastAsiaTheme="minorEastAsia" w:hAnsiTheme="minorHAnsi" w:cstheme="minorBidi"/>
                                  <w:bCs w:val="0"/>
                                  <w:noProof/>
                                  <w:color w:val="auto"/>
                                  <w:szCs w:val="22"/>
                                </w:rPr>
                                <w:tab/>
                              </w:r>
                              <w:r w:rsidR="00F32943" w:rsidRPr="00541505">
                                <w:rPr>
                                  <w:rStyle w:val="Hyperlink"/>
                                </w:rPr>
                                <w:t>Nye Versioner</w:t>
                              </w:r>
                              <w:r w:rsidR="00F32943">
                                <w:rPr>
                                  <w:noProof/>
                                  <w:webHidden/>
                                </w:rPr>
                                <w:tab/>
                              </w:r>
                              <w:r w:rsidR="00F32943">
                                <w:rPr>
                                  <w:noProof/>
                                  <w:webHidden/>
                                </w:rPr>
                                <w:fldChar w:fldCharType="begin"/>
                              </w:r>
                              <w:r w:rsidR="00F32943">
                                <w:rPr>
                                  <w:noProof/>
                                  <w:webHidden/>
                                </w:rPr>
                                <w:instrText xml:space="preserve"> PAGEREF _Toc35255365 \h </w:instrText>
                              </w:r>
                              <w:r w:rsidR="00F32943">
                                <w:rPr>
                                  <w:noProof/>
                                  <w:webHidden/>
                                </w:rPr>
                              </w:r>
                              <w:r w:rsidR="00F32943">
                                <w:rPr>
                                  <w:noProof/>
                                  <w:webHidden/>
                                </w:rPr>
                                <w:fldChar w:fldCharType="separate"/>
                              </w:r>
                              <w:r>
                                <w:rPr>
                                  <w:noProof/>
                                  <w:webHidden/>
                                </w:rPr>
                                <w:t>6</w:t>
                              </w:r>
                              <w:r w:rsidR="00F32943">
                                <w:rPr>
                                  <w:noProof/>
                                  <w:webHidden/>
                                </w:rPr>
                                <w:fldChar w:fldCharType="end"/>
                              </w:r>
                            </w:hyperlink>
                          </w:p>
                          <w:p w14:paraId="50BB5CF9" w14:textId="471BD8ED" w:rsidR="00F32943" w:rsidRDefault="00DA6351">
                            <w:pPr>
                              <w:pStyle w:val="Indholdsfortegnelse2"/>
                              <w:rPr>
                                <w:rFonts w:asciiTheme="minorHAnsi" w:eastAsiaTheme="minorEastAsia" w:hAnsiTheme="minorHAnsi" w:cstheme="minorBidi"/>
                                <w:bCs w:val="0"/>
                                <w:noProof/>
                                <w:color w:val="auto"/>
                                <w:szCs w:val="22"/>
                              </w:rPr>
                            </w:pPr>
                            <w:hyperlink w:anchor="_Toc35255366" w:history="1">
                              <w:r w:rsidR="00F32943" w:rsidRPr="00541505">
                                <w:rPr>
                                  <w:rStyle w:val="Hyperlink"/>
                                  <w14:scene3d>
                                    <w14:camera w14:prst="orthographicFront"/>
                                    <w14:lightRig w14:rig="threePt" w14:dir="t">
                                      <w14:rot w14:lat="0" w14:lon="0" w14:rev="0"/>
                                    </w14:lightRig>
                                  </w14:scene3d>
                                </w:rPr>
                                <w:t>2.2</w:t>
                              </w:r>
                              <w:r w:rsidR="00F32943">
                                <w:rPr>
                                  <w:rFonts w:asciiTheme="minorHAnsi" w:eastAsiaTheme="minorEastAsia" w:hAnsiTheme="minorHAnsi" w:cstheme="minorBidi"/>
                                  <w:bCs w:val="0"/>
                                  <w:noProof/>
                                  <w:color w:val="auto"/>
                                  <w:szCs w:val="22"/>
                                </w:rPr>
                                <w:tab/>
                              </w:r>
                              <w:r w:rsidR="00F32943" w:rsidRPr="00541505">
                                <w:rPr>
                                  <w:rStyle w:val="Hyperlink"/>
                                </w:rPr>
                                <w:t>Fejlrettelse / tilretning / større analysearbejde</w:t>
                              </w:r>
                              <w:r w:rsidR="00F32943">
                                <w:rPr>
                                  <w:noProof/>
                                  <w:webHidden/>
                                </w:rPr>
                                <w:tab/>
                              </w:r>
                              <w:r w:rsidR="00F32943">
                                <w:rPr>
                                  <w:noProof/>
                                  <w:webHidden/>
                                </w:rPr>
                                <w:fldChar w:fldCharType="begin"/>
                              </w:r>
                              <w:r w:rsidR="00F32943">
                                <w:rPr>
                                  <w:noProof/>
                                  <w:webHidden/>
                                </w:rPr>
                                <w:instrText xml:space="preserve"> PAGEREF _Toc35255366 \h </w:instrText>
                              </w:r>
                              <w:r w:rsidR="00F32943">
                                <w:rPr>
                                  <w:noProof/>
                                  <w:webHidden/>
                                </w:rPr>
                              </w:r>
                              <w:r w:rsidR="00F32943">
                                <w:rPr>
                                  <w:noProof/>
                                  <w:webHidden/>
                                </w:rPr>
                                <w:fldChar w:fldCharType="separate"/>
                              </w:r>
                              <w:r>
                                <w:rPr>
                                  <w:noProof/>
                                  <w:webHidden/>
                                </w:rPr>
                                <w:t>6</w:t>
                              </w:r>
                              <w:r w:rsidR="00F32943">
                                <w:rPr>
                                  <w:noProof/>
                                  <w:webHidden/>
                                </w:rPr>
                                <w:fldChar w:fldCharType="end"/>
                              </w:r>
                            </w:hyperlink>
                          </w:p>
                          <w:p w14:paraId="3EEAAD13" w14:textId="33E27580" w:rsidR="00F32943" w:rsidRDefault="00DA6351">
                            <w:pPr>
                              <w:pStyle w:val="Indholdsfortegnelse2"/>
                              <w:rPr>
                                <w:rFonts w:asciiTheme="minorHAnsi" w:eastAsiaTheme="minorEastAsia" w:hAnsiTheme="minorHAnsi" w:cstheme="minorBidi"/>
                                <w:bCs w:val="0"/>
                                <w:noProof/>
                                <w:color w:val="auto"/>
                                <w:szCs w:val="22"/>
                              </w:rPr>
                            </w:pPr>
                            <w:hyperlink w:anchor="_Toc35255367" w:history="1">
                              <w:r w:rsidR="00F32943" w:rsidRPr="00541505">
                                <w:rPr>
                                  <w:rStyle w:val="Hyperlink"/>
                                  <w14:scene3d>
                                    <w14:camera w14:prst="orthographicFront"/>
                                    <w14:lightRig w14:rig="threePt" w14:dir="t">
                                      <w14:rot w14:lat="0" w14:lon="0" w14:rev="0"/>
                                    </w14:lightRig>
                                  </w14:scene3d>
                                </w:rPr>
                                <w:t>2.3</w:t>
                              </w:r>
                              <w:r w:rsidR="00F32943">
                                <w:rPr>
                                  <w:rFonts w:asciiTheme="minorHAnsi" w:eastAsiaTheme="minorEastAsia" w:hAnsiTheme="minorHAnsi" w:cstheme="minorBidi"/>
                                  <w:bCs w:val="0"/>
                                  <w:noProof/>
                                  <w:color w:val="auto"/>
                                  <w:szCs w:val="22"/>
                                </w:rPr>
                                <w:tab/>
                              </w:r>
                              <w:r w:rsidR="00F32943" w:rsidRPr="00541505">
                                <w:rPr>
                                  <w:rStyle w:val="Hyperlink"/>
                                </w:rPr>
                                <w:t>Uddannelse</w:t>
                              </w:r>
                              <w:r w:rsidR="00F32943">
                                <w:rPr>
                                  <w:noProof/>
                                  <w:webHidden/>
                                </w:rPr>
                                <w:tab/>
                              </w:r>
                              <w:r w:rsidR="00F32943">
                                <w:rPr>
                                  <w:noProof/>
                                  <w:webHidden/>
                                </w:rPr>
                                <w:fldChar w:fldCharType="begin"/>
                              </w:r>
                              <w:r w:rsidR="00F32943">
                                <w:rPr>
                                  <w:noProof/>
                                  <w:webHidden/>
                                </w:rPr>
                                <w:instrText xml:space="preserve"> PAGEREF _Toc35255367 \h </w:instrText>
                              </w:r>
                              <w:r w:rsidR="00F32943">
                                <w:rPr>
                                  <w:noProof/>
                                  <w:webHidden/>
                                </w:rPr>
                              </w:r>
                              <w:r w:rsidR="00F32943">
                                <w:rPr>
                                  <w:noProof/>
                                  <w:webHidden/>
                                </w:rPr>
                                <w:fldChar w:fldCharType="separate"/>
                              </w:r>
                              <w:r>
                                <w:rPr>
                                  <w:noProof/>
                                  <w:webHidden/>
                                </w:rPr>
                                <w:t>6</w:t>
                              </w:r>
                              <w:r w:rsidR="00F32943">
                                <w:rPr>
                                  <w:noProof/>
                                  <w:webHidden/>
                                </w:rPr>
                                <w:fldChar w:fldCharType="end"/>
                              </w:r>
                            </w:hyperlink>
                          </w:p>
                          <w:p w14:paraId="4BFE8BF7" w14:textId="6D21B709" w:rsidR="00F32943" w:rsidRDefault="00DA6351">
                            <w:pPr>
                              <w:pStyle w:val="Indholdsfortegnelse2"/>
                              <w:rPr>
                                <w:rFonts w:asciiTheme="minorHAnsi" w:eastAsiaTheme="minorEastAsia" w:hAnsiTheme="minorHAnsi" w:cstheme="minorBidi"/>
                                <w:bCs w:val="0"/>
                                <w:noProof/>
                                <w:color w:val="auto"/>
                                <w:szCs w:val="22"/>
                              </w:rPr>
                            </w:pPr>
                            <w:hyperlink w:anchor="_Toc35255368" w:history="1">
                              <w:r w:rsidR="00F32943" w:rsidRPr="00541505">
                                <w:rPr>
                                  <w:rStyle w:val="Hyperlink"/>
                                  <w14:scene3d>
                                    <w14:camera w14:prst="orthographicFront"/>
                                    <w14:lightRig w14:rig="threePt" w14:dir="t">
                                      <w14:rot w14:lat="0" w14:lon="0" w14:rev="0"/>
                                    </w14:lightRig>
                                  </w14:scene3d>
                                </w:rPr>
                                <w:t>2.4</w:t>
                              </w:r>
                              <w:r w:rsidR="00F32943">
                                <w:rPr>
                                  <w:rFonts w:asciiTheme="minorHAnsi" w:eastAsiaTheme="minorEastAsia" w:hAnsiTheme="minorHAnsi" w:cstheme="minorBidi"/>
                                  <w:bCs w:val="0"/>
                                  <w:noProof/>
                                  <w:color w:val="auto"/>
                                  <w:szCs w:val="22"/>
                                </w:rPr>
                                <w:tab/>
                              </w:r>
                              <w:r w:rsidR="00F32943" w:rsidRPr="00541505">
                                <w:rPr>
                                  <w:rStyle w:val="Hyperlink"/>
                                </w:rPr>
                                <w:t>Helligdage</w:t>
                              </w:r>
                              <w:r w:rsidR="00F32943">
                                <w:rPr>
                                  <w:noProof/>
                                  <w:webHidden/>
                                </w:rPr>
                                <w:tab/>
                              </w:r>
                              <w:r w:rsidR="00F32943">
                                <w:rPr>
                                  <w:noProof/>
                                  <w:webHidden/>
                                </w:rPr>
                                <w:fldChar w:fldCharType="begin"/>
                              </w:r>
                              <w:r w:rsidR="00F32943">
                                <w:rPr>
                                  <w:noProof/>
                                  <w:webHidden/>
                                </w:rPr>
                                <w:instrText xml:space="preserve"> PAGEREF _Toc35255368 \h </w:instrText>
                              </w:r>
                              <w:r w:rsidR="00F32943">
                                <w:rPr>
                                  <w:noProof/>
                                  <w:webHidden/>
                                </w:rPr>
                              </w:r>
                              <w:r w:rsidR="00F32943">
                                <w:rPr>
                                  <w:noProof/>
                                  <w:webHidden/>
                                </w:rPr>
                                <w:fldChar w:fldCharType="separate"/>
                              </w:r>
                              <w:r>
                                <w:rPr>
                                  <w:noProof/>
                                  <w:webHidden/>
                                </w:rPr>
                                <w:t>6</w:t>
                              </w:r>
                              <w:r w:rsidR="00F32943">
                                <w:rPr>
                                  <w:noProof/>
                                  <w:webHidden/>
                                </w:rPr>
                                <w:fldChar w:fldCharType="end"/>
                              </w:r>
                            </w:hyperlink>
                          </w:p>
                          <w:p w14:paraId="7F4C694E" w14:textId="2C83BEB0" w:rsidR="00F32943" w:rsidRDefault="00DA6351">
                            <w:pPr>
                              <w:pStyle w:val="Indholdsfortegnelse1"/>
                              <w:rPr>
                                <w:rFonts w:asciiTheme="minorHAnsi" w:eastAsiaTheme="minorEastAsia" w:hAnsiTheme="minorHAnsi" w:cstheme="minorBidi"/>
                                <w:b w:val="0"/>
                                <w:bCs w:val="0"/>
                                <w:noProof/>
                                <w:color w:val="auto"/>
                              </w:rPr>
                            </w:pPr>
                            <w:hyperlink w:anchor="_Toc35255369" w:history="1">
                              <w:r w:rsidR="00F32943" w:rsidRPr="00541505">
                                <w:rPr>
                                  <w:rStyle w:val="Hyperlink"/>
                                </w:rPr>
                                <w:t>3.</w:t>
                              </w:r>
                              <w:r w:rsidR="00F32943">
                                <w:rPr>
                                  <w:rFonts w:asciiTheme="minorHAnsi" w:eastAsiaTheme="minorEastAsia" w:hAnsiTheme="minorHAnsi" w:cstheme="minorBidi"/>
                                  <w:b w:val="0"/>
                                  <w:bCs w:val="0"/>
                                  <w:noProof/>
                                  <w:color w:val="auto"/>
                                </w:rPr>
                                <w:tab/>
                              </w:r>
                              <w:r w:rsidR="00F32943" w:rsidRPr="00541505">
                                <w:rPr>
                                  <w:rStyle w:val="Hyperlink"/>
                                </w:rPr>
                                <w:t>Support aftaler</w:t>
                              </w:r>
                              <w:r w:rsidR="00F32943">
                                <w:rPr>
                                  <w:noProof/>
                                  <w:webHidden/>
                                </w:rPr>
                                <w:tab/>
                              </w:r>
                              <w:r w:rsidR="00F32943">
                                <w:rPr>
                                  <w:noProof/>
                                  <w:webHidden/>
                                </w:rPr>
                                <w:fldChar w:fldCharType="begin"/>
                              </w:r>
                              <w:r w:rsidR="00F32943">
                                <w:rPr>
                                  <w:noProof/>
                                  <w:webHidden/>
                                </w:rPr>
                                <w:instrText xml:space="preserve"> PAGEREF _Toc35255369 \h </w:instrText>
                              </w:r>
                              <w:r w:rsidR="00F32943">
                                <w:rPr>
                                  <w:noProof/>
                                  <w:webHidden/>
                                </w:rPr>
                              </w:r>
                              <w:r w:rsidR="00F32943">
                                <w:rPr>
                                  <w:noProof/>
                                  <w:webHidden/>
                                </w:rPr>
                                <w:fldChar w:fldCharType="separate"/>
                              </w:r>
                              <w:r>
                                <w:rPr>
                                  <w:noProof/>
                                  <w:webHidden/>
                                </w:rPr>
                                <w:t>8</w:t>
                              </w:r>
                              <w:r w:rsidR="00F32943">
                                <w:rPr>
                                  <w:noProof/>
                                  <w:webHidden/>
                                </w:rPr>
                                <w:fldChar w:fldCharType="end"/>
                              </w:r>
                            </w:hyperlink>
                          </w:p>
                          <w:p w14:paraId="3170C8BA" w14:textId="436B68E8" w:rsidR="00F32943" w:rsidRDefault="00DA6351">
                            <w:pPr>
                              <w:pStyle w:val="Indholdsfortegnelse2"/>
                              <w:rPr>
                                <w:rFonts w:asciiTheme="minorHAnsi" w:eastAsiaTheme="minorEastAsia" w:hAnsiTheme="minorHAnsi" w:cstheme="minorBidi"/>
                                <w:bCs w:val="0"/>
                                <w:noProof/>
                                <w:color w:val="auto"/>
                                <w:szCs w:val="22"/>
                              </w:rPr>
                            </w:pPr>
                            <w:hyperlink w:anchor="_Toc35255370" w:history="1">
                              <w:r w:rsidR="00F32943" w:rsidRPr="00541505">
                                <w:rPr>
                                  <w:rStyle w:val="Hyperlink"/>
                                  <w14:scene3d>
                                    <w14:camera w14:prst="orthographicFront"/>
                                    <w14:lightRig w14:rig="threePt" w14:dir="t">
                                      <w14:rot w14:lat="0" w14:lon="0" w14:rev="0"/>
                                    </w14:lightRig>
                                  </w14:scene3d>
                                </w:rPr>
                                <w:t>3.1</w:t>
                              </w:r>
                              <w:r w:rsidR="00F32943">
                                <w:rPr>
                                  <w:rFonts w:asciiTheme="minorHAnsi" w:eastAsiaTheme="minorEastAsia" w:hAnsiTheme="minorHAnsi" w:cstheme="minorBidi"/>
                                  <w:bCs w:val="0"/>
                                  <w:noProof/>
                                  <w:color w:val="auto"/>
                                  <w:szCs w:val="22"/>
                                </w:rPr>
                                <w:tab/>
                              </w:r>
                              <w:r w:rsidR="00F32943" w:rsidRPr="00541505">
                                <w:rPr>
                                  <w:rStyle w:val="Hyperlink"/>
                                </w:rPr>
                                <w:t>Hotline aftale</w:t>
                              </w:r>
                              <w:r w:rsidR="00F32943">
                                <w:rPr>
                                  <w:noProof/>
                                  <w:webHidden/>
                                </w:rPr>
                                <w:tab/>
                              </w:r>
                              <w:r w:rsidR="00F32943">
                                <w:rPr>
                                  <w:noProof/>
                                  <w:webHidden/>
                                </w:rPr>
                                <w:fldChar w:fldCharType="begin"/>
                              </w:r>
                              <w:r w:rsidR="00F32943">
                                <w:rPr>
                                  <w:noProof/>
                                  <w:webHidden/>
                                </w:rPr>
                                <w:instrText xml:space="preserve"> PAGEREF _Toc35255370 \h </w:instrText>
                              </w:r>
                              <w:r w:rsidR="00F32943">
                                <w:rPr>
                                  <w:noProof/>
                                  <w:webHidden/>
                                </w:rPr>
                              </w:r>
                              <w:r w:rsidR="00F32943">
                                <w:rPr>
                                  <w:noProof/>
                                  <w:webHidden/>
                                </w:rPr>
                                <w:fldChar w:fldCharType="separate"/>
                              </w:r>
                              <w:r>
                                <w:rPr>
                                  <w:noProof/>
                                  <w:webHidden/>
                                </w:rPr>
                                <w:t>8</w:t>
                              </w:r>
                              <w:r w:rsidR="00F32943">
                                <w:rPr>
                                  <w:noProof/>
                                  <w:webHidden/>
                                </w:rPr>
                                <w:fldChar w:fldCharType="end"/>
                              </w:r>
                            </w:hyperlink>
                          </w:p>
                          <w:p w14:paraId="4ED156EB" w14:textId="5DA13F72" w:rsidR="00F32943" w:rsidRDefault="00DA6351">
                            <w:pPr>
                              <w:pStyle w:val="Indholdsfortegnelse2"/>
                              <w:rPr>
                                <w:rFonts w:asciiTheme="minorHAnsi" w:eastAsiaTheme="minorEastAsia" w:hAnsiTheme="minorHAnsi" w:cstheme="minorBidi"/>
                                <w:bCs w:val="0"/>
                                <w:noProof/>
                                <w:color w:val="auto"/>
                                <w:szCs w:val="22"/>
                              </w:rPr>
                            </w:pPr>
                            <w:hyperlink w:anchor="_Toc35255371" w:history="1">
                              <w:r w:rsidR="00F32943" w:rsidRPr="00541505">
                                <w:rPr>
                                  <w:rStyle w:val="Hyperlink"/>
                                  <w14:scene3d>
                                    <w14:camera w14:prst="orthographicFront"/>
                                    <w14:lightRig w14:rig="threePt" w14:dir="t">
                                      <w14:rot w14:lat="0" w14:lon="0" w14:rev="0"/>
                                    </w14:lightRig>
                                  </w14:scene3d>
                                </w:rPr>
                                <w:t>3.2</w:t>
                              </w:r>
                              <w:r w:rsidR="00F32943">
                                <w:rPr>
                                  <w:rFonts w:asciiTheme="minorHAnsi" w:eastAsiaTheme="minorEastAsia" w:hAnsiTheme="minorHAnsi" w:cstheme="minorBidi"/>
                                  <w:bCs w:val="0"/>
                                  <w:noProof/>
                                  <w:color w:val="auto"/>
                                  <w:szCs w:val="22"/>
                                </w:rPr>
                                <w:tab/>
                              </w:r>
                              <w:r w:rsidR="00F32943" w:rsidRPr="00541505">
                                <w:rPr>
                                  <w:rStyle w:val="Hyperlink"/>
                                </w:rPr>
                                <w:t>Tillægsaftaler til Hotline aftale</w:t>
                              </w:r>
                              <w:r w:rsidR="00F32943">
                                <w:rPr>
                                  <w:noProof/>
                                  <w:webHidden/>
                                </w:rPr>
                                <w:tab/>
                              </w:r>
                              <w:r w:rsidR="00F32943">
                                <w:rPr>
                                  <w:noProof/>
                                  <w:webHidden/>
                                </w:rPr>
                                <w:fldChar w:fldCharType="begin"/>
                              </w:r>
                              <w:r w:rsidR="00F32943">
                                <w:rPr>
                                  <w:noProof/>
                                  <w:webHidden/>
                                </w:rPr>
                                <w:instrText xml:space="preserve"> PAGEREF _Toc35255371 \h </w:instrText>
                              </w:r>
                              <w:r w:rsidR="00F32943">
                                <w:rPr>
                                  <w:noProof/>
                                  <w:webHidden/>
                                </w:rPr>
                              </w:r>
                              <w:r w:rsidR="00F32943">
                                <w:rPr>
                                  <w:noProof/>
                                  <w:webHidden/>
                                </w:rPr>
                                <w:fldChar w:fldCharType="separate"/>
                              </w:r>
                              <w:r>
                                <w:rPr>
                                  <w:noProof/>
                                  <w:webHidden/>
                                </w:rPr>
                                <w:t>8</w:t>
                              </w:r>
                              <w:r w:rsidR="00F32943">
                                <w:rPr>
                                  <w:noProof/>
                                  <w:webHidden/>
                                </w:rPr>
                                <w:fldChar w:fldCharType="end"/>
                              </w:r>
                            </w:hyperlink>
                          </w:p>
                          <w:p w14:paraId="50005CEC" w14:textId="769C38A3" w:rsidR="00F32943" w:rsidRDefault="00DA6351">
                            <w:pPr>
                              <w:pStyle w:val="Indholdsfortegnelse2"/>
                              <w:rPr>
                                <w:rFonts w:asciiTheme="minorHAnsi" w:eastAsiaTheme="minorEastAsia" w:hAnsiTheme="minorHAnsi" w:cstheme="minorBidi"/>
                                <w:bCs w:val="0"/>
                                <w:noProof/>
                                <w:color w:val="auto"/>
                                <w:szCs w:val="22"/>
                              </w:rPr>
                            </w:pPr>
                            <w:hyperlink w:anchor="_Toc35255372" w:history="1">
                              <w:r w:rsidR="00F32943" w:rsidRPr="00541505">
                                <w:rPr>
                                  <w:rStyle w:val="Hyperlink"/>
                                  <w14:scene3d>
                                    <w14:camera w14:prst="orthographicFront"/>
                                    <w14:lightRig w14:rig="threePt" w14:dir="t">
                                      <w14:rot w14:lat="0" w14:lon="0" w14:rev="0"/>
                                    </w14:lightRig>
                                  </w14:scene3d>
                                </w:rPr>
                                <w:t>3.3</w:t>
                              </w:r>
                              <w:r w:rsidR="00F32943">
                                <w:rPr>
                                  <w:rFonts w:asciiTheme="minorHAnsi" w:eastAsiaTheme="minorEastAsia" w:hAnsiTheme="minorHAnsi" w:cstheme="minorBidi"/>
                                  <w:bCs w:val="0"/>
                                  <w:noProof/>
                                  <w:color w:val="auto"/>
                                  <w:szCs w:val="22"/>
                                </w:rPr>
                                <w:tab/>
                              </w:r>
                              <w:r w:rsidR="00F32943" w:rsidRPr="00541505">
                                <w:rPr>
                                  <w:rStyle w:val="Hyperlink"/>
                                </w:rPr>
                                <w:t>Regulering at timepriser</w:t>
                              </w:r>
                              <w:r w:rsidR="00F32943">
                                <w:rPr>
                                  <w:noProof/>
                                  <w:webHidden/>
                                </w:rPr>
                                <w:tab/>
                              </w:r>
                              <w:r w:rsidR="00F32943">
                                <w:rPr>
                                  <w:noProof/>
                                  <w:webHidden/>
                                </w:rPr>
                                <w:fldChar w:fldCharType="begin"/>
                              </w:r>
                              <w:r w:rsidR="00F32943">
                                <w:rPr>
                                  <w:noProof/>
                                  <w:webHidden/>
                                </w:rPr>
                                <w:instrText xml:space="preserve"> PAGEREF _Toc35255372 \h </w:instrText>
                              </w:r>
                              <w:r w:rsidR="00F32943">
                                <w:rPr>
                                  <w:noProof/>
                                  <w:webHidden/>
                                </w:rPr>
                              </w:r>
                              <w:r w:rsidR="00F32943">
                                <w:rPr>
                                  <w:noProof/>
                                  <w:webHidden/>
                                </w:rPr>
                                <w:fldChar w:fldCharType="separate"/>
                              </w:r>
                              <w:r>
                                <w:rPr>
                                  <w:noProof/>
                                  <w:webHidden/>
                                </w:rPr>
                                <w:t>8</w:t>
                              </w:r>
                              <w:r w:rsidR="00F32943">
                                <w:rPr>
                                  <w:noProof/>
                                  <w:webHidden/>
                                </w:rPr>
                                <w:fldChar w:fldCharType="end"/>
                              </w:r>
                            </w:hyperlink>
                          </w:p>
                          <w:p w14:paraId="38F9A4A0" w14:textId="40BBB009" w:rsidR="00F32943" w:rsidRDefault="00DA6351">
                            <w:pPr>
                              <w:pStyle w:val="Indholdsfortegnelse2"/>
                              <w:rPr>
                                <w:rFonts w:asciiTheme="minorHAnsi" w:eastAsiaTheme="minorEastAsia" w:hAnsiTheme="minorHAnsi" w:cstheme="minorBidi"/>
                                <w:bCs w:val="0"/>
                                <w:noProof/>
                                <w:color w:val="auto"/>
                                <w:szCs w:val="22"/>
                              </w:rPr>
                            </w:pPr>
                            <w:hyperlink w:anchor="_Toc35255373" w:history="1">
                              <w:r w:rsidR="00F32943" w:rsidRPr="00541505">
                                <w:rPr>
                                  <w:rStyle w:val="Hyperlink"/>
                                  <w14:scene3d>
                                    <w14:camera w14:prst="orthographicFront"/>
                                    <w14:lightRig w14:rig="threePt" w14:dir="t">
                                      <w14:rot w14:lat="0" w14:lon="0" w14:rev="0"/>
                                    </w14:lightRig>
                                  </w14:scene3d>
                                </w:rPr>
                                <w:t>3.4</w:t>
                              </w:r>
                              <w:r w:rsidR="00F32943">
                                <w:rPr>
                                  <w:rFonts w:asciiTheme="minorHAnsi" w:eastAsiaTheme="minorEastAsia" w:hAnsiTheme="minorHAnsi" w:cstheme="minorBidi"/>
                                  <w:bCs w:val="0"/>
                                  <w:noProof/>
                                  <w:color w:val="auto"/>
                                  <w:szCs w:val="22"/>
                                </w:rPr>
                                <w:tab/>
                              </w:r>
                              <w:r w:rsidR="00F32943" w:rsidRPr="00541505">
                                <w:rPr>
                                  <w:rStyle w:val="Hyperlink"/>
                                </w:rPr>
                                <w:t>Gyldighed</w:t>
                              </w:r>
                              <w:r w:rsidR="00F32943">
                                <w:rPr>
                                  <w:noProof/>
                                  <w:webHidden/>
                                </w:rPr>
                                <w:tab/>
                              </w:r>
                              <w:r w:rsidR="00F32943">
                                <w:rPr>
                                  <w:noProof/>
                                  <w:webHidden/>
                                </w:rPr>
                                <w:fldChar w:fldCharType="begin"/>
                              </w:r>
                              <w:r w:rsidR="00F32943">
                                <w:rPr>
                                  <w:noProof/>
                                  <w:webHidden/>
                                </w:rPr>
                                <w:instrText xml:space="preserve"> PAGEREF _Toc35255373 \h </w:instrText>
                              </w:r>
                              <w:r w:rsidR="00F32943">
                                <w:rPr>
                                  <w:noProof/>
                                  <w:webHidden/>
                                </w:rPr>
                              </w:r>
                              <w:r w:rsidR="00F32943">
                                <w:rPr>
                                  <w:noProof/>
                                  <w:webHidden/>
                                </w:rPr>
                                <w:fldChar w:fldCharType="separate"/>
                              </w:r>
                              <w:r>
                                <w:rPr>
                                  <w:noProof/>
                                  <w:webHidden/>
                                </w:rPr>
                                <w:t>8</w:t>
                              </w:r>
                              <w:r w:rsidR="00F32943">
                                <w:rPr>
                                  <w:noProof/>
                                  <w:webHidden/>
                                </w:rPr>
                                <w:fldChar w:fldCharType="end"/>
                              </w:r>
                            </w:hyperlink>
                          </w:p>
                          <w:p w14:paraId="5C2D4E43" w14:textId="3C6F797F" w:rsidR="00F32943" w:rsidRDefault="00DA6351">
                            <w:pPr>
                              <w:pStyle w:val="Indholdsfortegnelse1"/>
                              <w:rPr>
                                <w:rFonts w:asciiTheme="minorHAnsi" w:eastAsiaTheme="minorEastAsia" w:hAnsiTheme="minorHAnsi" w:cstheme="minorBidi"/>
                                <w:b w:val="0"/>
                                <w:bCs w:val="0"/>
                                <w:noProof/>
                                <w:color w:val="auto"/>
                              </w:rPr>
                            </w:pPr>
                            <w:hyperlink w:anchor="_Toc35255374" w:history="1">
                              <w:r w:rsidR="00F32943" w:rsidRPr="00541505">
                                <w:rPr>
                                  <w:rStyle w:val="Hyperlink"/>
                                </w:rPr>
                                <w:t>4.</w:t>
                              </w:r>
                              <w:r w:rsidR="00F32943">
                                <w:rPr>
                                  <w:rFonts w:asciiTheme="minorHAnsi" w:eastAsiaTheme="minorEastAsia" w:hAnsiTheme="minorHAnsi" w:cstheme="minorBidi"/>
                                  <w:b w:val="0"/>
                                  <w:bCs w:val="0"/>
                                  <w:noProof/>
                                  <w:color w:val="auto"/>
                                </w:rPr>
                                <w:tab/>
                              </w:r>
                              <w:r w:rsidR="00F32943" w:rsidRPr="00541505">
                                <w:rPr>
                                  <w:rStyle w:val="Hyperlink"/>
                                </w:rPr>
                                <w:t>Underskrift</w:t>
                              </w:r>
                              <w:r w:rsidR="00F32943">
                                <w:rPr>
                                  <w:noProof/>
                                  <w:webHidden/>
                                </w:rPr>
                                <w:tab/>
                              </w:r>
                              <w:r w:rsidR="00F32943">
                                <w:rPr>
                                  <w:noProof/>
                                  <w:webHidden/>
                                </w:rPr>
                                <w:fldChar w:fldCharType="begin"/>
                              </w:r>
                              <w:r w:rsidR="00F32943">
                                <w:rPr>
                                  <w:noProof/>
                                  <w:webHidden/>
                                </w:rPr>
                                <w:instrText xml:space="preserve"> PAGEREF _Toc35255374 \h </w:instrText>
                              </w:r>
                              <w:r w:rsidR="00F32943">
                                <w:rPr>
                                  <w:noProof/>
                                  <w:webHidden/>
                                </w:rPr>
                              </w:r>
                              <w:r w:rsidR="00F32943">
                                <w:rPr>
                                  <w:noProof/>
                                  <w:webHidden/>
                                </w:rPr>
                                <w:fldChar w:fldCharType="separate"/>
                              </w:r>
                              <w:r>
                                <w:rPr>
                                  <w:noProof/>
                                  <w:webHidden/>
                                </w:rPr>
                                <w:t>9</w:t>
                              </w:r>
                              <w:r w:rsidR="00F32943">
                                <w:rPr>
                                  <w:noProof/>
                                  <w:webHidden/>
                                </w:rPr>
                                <w:fldChar w:fldCharType="end"/>
                              </w:r>
                            </w:hyperlink>
                          </w:p>
                          <w:p w14:paraId="6CA100B1" w14:textId="51204CC3" w:rsidR="00A346C8" w:rsidRPr="007D7323" w:rsidRDefault="00A346C8" w:rsidP="00AC684A">
                            <w:pPr>
                              <w:pStyle w:val="Indholdsfortegnelse1"/>
                              <w:rPr>
                                <w:rFonts w:asciiTheme="minorHAnsi" w:hAnsiTheme="minorHAnsi"/>
                                <w:color w:val="404040" w:themeColor="text1" w:themeTint="BF"/>
                              </w:rPr>
                            </w:pPr>
                            <w:r w:rsidRPr="007D7323">
                              <w:rPr>
                                <w:rFonts w:asciiTheme="minorHAnsi" w:hAnsiTheme="minorHAnsi"/>
                                <w:color w:val="404040" w:themeColor="text1" w:themeTint="BF"/>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0E973" id="_x0000_t202" coordsize="21600,21600" o:spt="202" path="m,l,21600r21600,l21600,xe">
                <v:stroke joinstyle="miter"/>
                <v:path gradientshapeok="t" o:connecttype="rect"/>
              </v:shapetype>
              <v:shape id="Tekstfelt 9" o:spid="_x0000_s1026" type="#_x0000_t202" style="position:absolute;margin-left:1.1pt;margin-top:158.1pt;width:465.4pt;height:5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" filled="f" stroked="f">
                <v:textbox>
                  <w:txbxContent>
                    <w:p w14:paraId="3D86213F" w14:textId="77777777" w:rsidR="00A346C8" w:rsidRPr="007D7323" w:rsidRDefault="00A346C8" w:rsidP="0042520A">
                      <w:pPr>
                        <w:rPr>
                          <w:b/>
                          <w:bCs/>
                          <w:color w:val="404040" w:themeColor="text1" w:themeTint="BF"/>
                        </w:rPr>
                      </w:pPr>
                      <w:r w:rsidRPr="007D7323">
                        <w:rPr>
                          <w:b/>
                          <w:bCs/>
                          <w:color w:val="404040" w:themeColor="text1" w:themeTint="BF"/>
                          <w:sz w:val="28"/>
                        </w:rPr>
                        <w:t>INDHOLD</w:t>
                      </w:r>
                    </w:p>
                    <w:p w14:paraId="42A50160" w14:textId="22ECB81D" w:rsidR="00F32943" w:rsidRDefault="00A346C8">
                      <w:pPr>
                        <w:pStyle w:val="Indholdsfortegnelse1"/>
                        <w:rPr>
                          <w:rFonts w:asciiTheme="minorHAnsi" w:eastAsiaTheme="minorEastAsia" w:hAnsiTheme="minorHAnsi" w:cstheme="minorBidi"/>
                          <w:b w:val="0"/>
                          <w:bCs w:val="0"/>
                          <w:noProof/>
                          <w:color w:val="auto"/>
                        </w:rPr>
                      </w:pPr>
                      <w:r w:rsidRPr="007D7323">
                        <w:rPr>
                          <w:rFonts w:asciiTheme="minorHAnsi" w:hAnsiTheme="minorHAnsi" w:cs="Calibri"/>
                          <w:color w:val="404040" w:themeColor="text1" w:themeTint="BF"/>
                        </w:rPr>
                        <w:fldChar w:fldCharType="begin"/>
                      </w:r>
                      <w:r w:rsidRPr="007D7323">
                        <w:rPr>
                          <w:rFonts w:asciiTheme="minorHAnsi" w:hAnsiTheme="minorHAnsi" w:cs="Calibri"/>
                          <w:color w:val="404040" w:themeColor="text1" w:themeTint="BF"/>
                        </w:rPr>
                        <w:instrText xml:space="preserve"> TOC \o "1-3" \h \z \u </w:instrText>
                      </w:r>
                      <w:r w:rsidRPr="007D7323">
                        <w:rPr>
                          <w:rFonts w:asciiTheme="minorHAnsi" w:hAnsiTheme="minorHAnsi" w:cs="Calibri"/>
                          <w:color w:val="404040" w:themeColor="text1" w:themeTint="BF"/>
                        </w:rPr>
                        <w:fldChar w:fldCharType="separate"/>
                      </w:r>
                      <w:hyperlink w:anchor="_Toc35255353" w:history="1">
                        <w:r w:rsidR="00F32943" w:rsidRPr="00541505">
                          <w:rPr>
                            <w:rStyle w:val="Hyperlink"/>
                          </w:rPr>
                          <w:t>1.</w:t>
                        </w:r>
                        <w:r w:rsidR="00F32943">
                          <w:rPr>
                            <w:rFonts w:asciiTheme="minorHAnsi" w:eastAsiaTheme="minorEastAsia" w:hAnsiTheme="minorHAnsi" w:cstheme="minorBidi"/>
                            <w:b w:val="0"/>
                            <w:bCs w:val="0"/>
                            <w:noProof/>
                            <w:color w:val="auto"/>
                          </w:rPr>
                          <w:tab/>
                        </w:r>
                        <w:r w:rsidR="00F32943" w:rsidRPr="00541505">
                          <w:rPr>
                            <w:rStyle w:val="Hyperlink"/>
                          </w:rPr>
                          <w:t>Formål</w:t>
                        </w:r>
                        <w:r w:rsidR="00F32943">
                          <w:rPr>
                            <w:noProof/>
                            <w:webHidden/>
                          </w:rPr>
                          <w:tab/>
                        </w:r>
                        <w:r w:rsidR="00F32943">
                          <w:rPr>
                            <w:noProof/>
                            <w:webHidden/>
                          </w:rPr>
                          <w:fldChar w:fldCharType="begin"/>
                        </w:r>
                        <w:r w:rsidR="00F32943">
                          <w:rPr>
                            <w:noProof/>
                            <w:webHidden/>
                          </w:rPr>
                          <w:instrText xml:space="preserve"> PAGEREF _Toc35255353 \h </w:instrText>
                        </w:r>
                        <w:r w:rsidR="00F32943">
                          <w:rPr>
                            <w:noProof/>
                            <w:webHidden/>
                          </w:rPr>
                        </w:r>
                        <w:r w:rsidR="00F32943">
                          <w:rPr>
                            <w:noProof/>
                            <w:webHidden/>
                          </w:rPr>
                          <w:fldChar w:fldCharType="separate"/>
                        </w:r>
                        <w:r w:rsidR="00DA6351">
                          <w:rPr>
                            <w:noProof/>
                            <w:webHidden/>
                          </w:rPr>
                          <w:t>2</w:t>
                        </w:r>
                        <w:r w:rsidR="00F32943">
                          <w:rPr>
                            <w:noProof/>
                            <w:webHidden/>
                          </w:rPr>
                          <w:fldChar w:fldCharType="end"/>
                        </w:r>
                      </w:hyperlink>
                    </w:p>
                    <w:p w14:paraId="4F32A58D" w14:textId="413D830B" w:rsidR="00F32943" w:rsidRDefault="00DA6351">
                      <w:pPr>
                        <w:pStyle w:val="Indholdsfortegnelse2"/>
                        <w:rPr>
                          <w:rFonts w:asciiTheme="minorHAnsi" w:eastAsiaTheme="minorEastAsia" w:hAnsiTheme="minorHAnsi" w:cstheme="minorBidi"/>
                          <w:bCs w:val="0"/>
                          <w:noProof/>
                          <w:color w:val="auto"/>
                          <w:szCs w:val="22"/>
                        </w:rPr>
                      </w:pPr>
                      <w:hyperlink w:anchor="_Toc35255354" w:history="1">
                        <w:r w:rsidR="00F32943" w:rsidRPr="00541505">
                          <w:rPr>
                            <w:rStyle w:val="Hyperlink"/>
                            <w14:scene3d>
                              <w14:camera w14:prst="orthographicFront"/>
                              <w14:lightRig w14:rig="threePt" w14:dir="t">
                                <w14:rot w14:lat="0" w14:lon="0" w14:rev="0"/>
                              </w14:lightRig>
                            </w14:scene3d>
                          </w:rPr>
                          <w:t>1.1</w:t>
                        </w:r>
                        <w:r w:rsidR="00F32943">
                          <w:rPr>
                            <w:rFonts w:asciiTheme="minorHAnsi" w:eastAsiaTheme="minorEastAsia" w:hAnsiTheme="minorHAnsi" w:cstheme="minorBidi"/>
                            <w:bCs w:val="0"/>
                            <w:noProof/>
                            <w:color w:val="auto"/>
                            <w:szCs w:val="22"/>
                          </w:rPr>
                          <w:tab/>
                        </w:r>
                        <w:r w:rsidR="00F32943" w:rsidRPr="00541505">
                          <w:rPr>
                            <w:rStyle w:val="Hyperlink"/>
                          </w:rPr>
                          <w:t>Specifikation af Hotline ydelser</w:t>
                        </w:r>
                        <w:r w:rsidR="00F32943">
                          <w:rPr>
                            <w:noProof/>
                            <w:webHidden/>
                          </w:rPr>
                          <w:tab/>
                        </w:r>
                        <w:r w:rsidR="00F32943">
                          <w:rPr>
                            <w:noProof/>
                            <w:webHidden/>
                          </w:rPr>
                          <w:fldChar w:fldCharType="begin"/>
                        </w:r>
                        <w:r w:rsidR="00F32943">
                          <w:rPr>
                            <w:noProof/>
                            <w:webHidden/>
                          </w:rPr>
                          <w:instrText xml:space="preserve"> PAGEREF _Toc35255354 \h </w:instrText>
                        </w:r>
                        <w:r w:rsidR="00F32943">
                          <w:rPr>
                            <w:noProof/>
                            <w:webHidden/>
                          </w:rPr>
                        </w:r>
                        <w:r w:rsidR="00F32943">
                          <w:rPr>
                            <w:noProof/>
                            <w:webHidden/>
                          </w:rPr>
                          <w:fldChar w:fldCharType="separate"/>
                        </w:r>
                        <w:r>
                          <w:rPr>
                            <w:noProof/>
                            <w:webHidden/>
                          </w:rPr>
                          <w:t>2</w:t>
                        </w:r>
                        <w:r w:rsidR="00F32943">
                          <w:rPr>
                            <w:noProof/>
                            <w:webHidden/>
                          </w:rPr>
                          <w:fldChar w:fldCharType="end"/>
                        </w:r>
                      </w:hyperlink>
                    </w:p>
                    <w:p w14:paraId="6505FEB8" w14:textId="7342E475" w:rsidR="00F32943" w:rsidRDefault="00DA6351">
                      <w:pPr>
                        <w:pStyle w:val="Indholdsfortegnelse2"/>
                        <w:rPr>
                          <w:rFonts w:asciiTheme="minorHAnsi" w:eastAsiaTheme="minorEastAsia" w:hAnsiTheme="minorHAnsi" w:cstheme="minorBidi"/>
                          <w:bCs w:val="0"/>
                          <w:noProof/>
                          <w:color w:val="auto"/>
                          <w:szCs w:val="22"/>
                        </w:rPr>
                      </w:pPr>
                      <w:hyperlink w:anchor="_Toc35255355" w:history="1">
                        <w:r w:rsidR="00F32943" w:rsidRPr="00541505">
                          <w:rPr>
                            <w:rStyle w:val="Hyperlink"/>
                            <w14:scene3d>
                              <w14:camera w14:prst="orthographicFront"/>
                              <w14:lightRig w14:rig="threePt" w14:dir="t">
                                <w14:rot w14:lat="0" w14:lon="0" w14:rev="0"/>
                              </w14:lightRig>
                            </w14:scene3d>
                          </w:rPr>
                          <w:t>1.2</w:t>
                        </w:r>
                        <w:r w:rsidR="00F32943">
                          <w:rPr>
                            <w:rFonts w:asciiTheme="minorHAnsi" w:eastAsiaTheme="minorEastAsia" w:hAnsiTheme="minorHAnsi" w:cstheme="minorBidi"/>
                            <w:bCs w:val="0"/>
                            <w:noProof/>
                            <w:color w:val="auto"/>
                            <w:szCs w:val="22"/>
                          </w:rPr>
                          <w:tab/>
                        </w:r>
                        <w:r w:rsidR="00F32943" w:rsidRPr="00541505">
                          <w:rPr>
                            <w:rStyle w:val="Hyperlink"/>
                          </w:rPr>
                          <w:t>Definition af SUPPORTAFTALER:</w:t>
                        </w:r>
                        <w:r w:rsidR="00F32943">
                          <w:rPr>
                            <w:noProof/>
                            <w:webHidden/>
                          </w:rPr>
                          <w:tab/>
                        </w:r>
                        <w:r w:rsidR="00F32943">
                          <w:rPr>
                            <w:noProof/>
                            <w:webHidden/>
                          </w:rPr>
                          <w:fldChar w:fldCharType="begin"/>
                        </w:r>
                        <w:r w:rsidR="00F32943">
                          <w:rPr>
                            <w:noProof/>
                            <w:webHidden/>
                          </w:rPr>
                          <w:instrText xml:space="preserve"> PAGEREF _Toc35255355 \h </w:instrText>
                        </w:r>
                        <w:r w:rsidR="00F32943">
                          <w:rPr>
                            <w:noProof/>
                            <w:webHidden/>
                          </w:rPr>
                        </w:r>
                        <w:r w:rsidR="00F32943">
                          <w:rPr>
                            <w:noProof/>
                            <w:webHidden/>
                          </w:rPr>
                          <w:fldChar w:fldCharType="separate"/>
                        </w:r>
                        <w:r>
                          <w:rPr>
                            <w:noProof/>
                            <w:webHidden/>
                          </w:rPr>
                          <w:t>2</w:t>
                        </w:r>
                        <w:r w:rsidR="00F32943">
                          <w:rPr>
                            <w:noProof/>
                            <w:webHidden/>
                          </w:rPr>
                          <w:fldChar w:fldCharType="end"/>
                        </w:r>
                      </w:hyperlink>
                    </w:p>
                    <w:p w14:paraId="3209B349" w14:textId="7BDDD6C6" w:rsidR="00F32943" w:rsidRDefault="00DA6351">
                      <w:pPr>
                        <w:pStyle w:val="Indholdsfortegnelse3"/>
                        <w:rPr>
                          <w:rFonts w:asciiTheme="minorHAnsi" w:eastAsiaTheme="minorEastAsia" w:hAnsiTheme="minorHAnsi" w:cstheme="minorBidi"/>
                          <w:bCs w:val="0"/>
                          <w:noProof/>
                          <w:color w:val="auto"/>
                          <w:szCs w:val="22"/>
                        </w:rPr>
                      </w:pPr>
                      <w:hyperlink w:anchor="_Toc35255356" w:history="1">
                        <w:r w:rsidR="00F32943" w:rsidRPr="00541505">
                          <w:rPr>
                            <w:rStyle w:val="Hyperlink"/>
                            <w:rFonts w:cstheme="minorHAnsi"/>
                            <w:b/>
                            <w:i/>
                            <w:iCs/>
                          </w:rPr>
                          <w:t>1.2.1</w:t>
                        </w:r>
                        <w:r w:rsidR="00F32943">
                          <w:rPr>
                            <w:rFonts w:asciiTheme="minorHAnsi" w:eastAsiaTheme="minorEastAsia" w:hAnsiTheme="minorHAnsi" w:cstheme="minorBidi"/>
                            <w:bCs w:val="0"/>
                            <w:noProof/>
                            <w:color w:val="auto"/>
                            <w:szCs w:val="22"/>
                          </w:rPr>
                          <w:tab/>
                        </w:r>
                        <w:r w:rsidR="00F32943" w:rsidRPr="00541505">
                          <w:rPr>
                            <w:rStyle w:val="Hyperlink"/>
                            <w:rFonts w:cstheme="minorHAnsi"/>
                            <w:b/>
                          </w:rPr>
                          <w:t>POS kritisk hotline (Nedenstående er eksempler):</w:t>
                        </w:r>
                        <w:r w:rsidR="00F32943">
                          <w:rPr>
                            <w:noProof/>
                            <w:webHidden/>
                          </w:rPr>
                          <w:tab/>
                        </w:r>
                        <w:r w:rsidR="00F32943">
                          <w:rPr>
                            <w:noProof/>
                            <w:webHidden/>
                          </w:rPr>
                          <w:fldChar w:fldCharType="begin"/>
                        </w:r>
                        <w:r w:rsidR="00F32943">
                          <w:rPr>
                            <w:noProof/>
                            <w:webHidden/>
                          </w:rPr>
                          <w:instrText xml:space="preserve"> PAGEREF _Toc35255356 \h </w:instrText>
                        </w:r>
                        <w:r w:rsidR="00F32943">
                          <w:rPr>
                            <w:noProof/>
                            <w:webHidden/>
                          </w:rPr>
                        </w:r>
                        <w:r w:rsidR="00F32943">
                          <w:rPr>
                            <w:noProof/>
                            <w:webHidden/>
                          </w:rPr>
                          <w:fldChar w:fldCharType="separate"/>
                        </w:r>
                        <w:r>
                          <w:rPr>
                            <w:noProof/>
                            <w:webHidden/>
                          </w:rPr>
                          <w:t>2</w:t>
                        </w:r>
                        <w:r w:rsidR="00F32943">
                          <w:rPr>
                            <w:noProof/>
                            <w:webHidden/>
                          </w:rPr>
                          <w:fldChar w:fldCharType="end"/>
                        </w:r>
                      </w:hyperlink>
                    </w:p>
                    <w:p w14:paraId="392FB436" w14:textId="7EE127B7" w:rsidR="00F32943" w:rsidRDefault="00DA6351">
                      <w:pPr>
                        <w:pStyle w:val="Indholdsfortegnelse3"/>
                        <w:rPr>
                          <w:rFonts w:asciiTheme="minorHAnsi" w:eastAsiaTheme="minorEastAsia" w:hAnsiTheme="minorHAnsi" w:cstheme="minorBidi"/>
                          <w:bCs w:val="0"/>
                          <w:noProof/>
                          <w:color w:val="auto"/>
                          <w:szCs w:val="22"/>
                        </w:rPr>
                      </w:pPr>
                      <w:hyperlink w:anchor="_Toc35255357" w:history="1">
                        <w:r w:rsidR="00F32943" w:rsidRPr="00541505">
                          <w:rPr>
                            <w:rStyle w:val="Hyperlink"/>
                            <w:rFonts w:cstheme="minorHAnsi"/>
                            <w:b/>
                          </w:rPr>
                          <w:t>1.2.2</w:t>
                        </w:r>
                        <w:r w:rsidR="00F32943">
                          <w:rPr>
                            <w:rFonts w:asciiTheme="minorHAnsi" w:eastAsiaTheme="minorEastAsia" w:hAnsiTheme="minorHAnsi" w:cstheme="minorBidi"/>
                            <w:bCs w:val="0"/>
                            <w:noProof/>
                            <w:color w:val="auto"/>
                            <w:szCs w:val="22"/>
                          </w:rPr>
                          <w:tab/>
                        </w:r>
                        <w:r w:rsidR="00F32943" w:rsidRPr="00541505">
                          <w:rPr>
                            <w:rStyle w:val="Hyperlink"/>
                            <w:b/>
                          </w:rPr>
                          <w:t>LS Backoffice Hotline (</w:t>
                        </w:r>
                        <w:r w:rsidR="00F32943" w:rsidRPr="00541505">
                          <w:rPr>
                            <w:rStyle w:val="Hyperlink"/>
                            <w:rFonts w:cstheme="minorHAnsi"/>
                            <w:b/>
                          </w:rPr>
                          <w:t>Nedenstående er eksempler</w:t>
                        </w:r>
                        <w:r w:rsidR="00F32943" w:rsidRPr="00541505">
                          <w:rPr>
                            <w:rStyle w:val="Hyperlink"/>
                            <w:b/>
                          </w:rPr>
                          <w:t>):</w:t>
                        </w:r>
                        <w:r w:rsidR="00F32943">
                          <w:rPr>
                            <w:noProof/>
                            <w:webHidden/>
                          </w:rPr>
                          <w:tab/>
                        </w:r>
                        <w:r w:rsidR="00F32943">
                          <w:rPr>
                            <w:noProof/>
                            <w:webHidden/>
                          </w:rPr>
                          <w:fldChar w:fldCharType="begin"/>
                        </w:r>
                        <w:r w:rsidR="00F32943">
                          <w:rPr>
                            <w:noProof/>
                            <w:webHidden/>
                          </w:rPr>
                          <w:instrText xml:space="preserve"> PAGEREF _Toc35255357 \h </w:instrText>
                        </w:r>
                        <w:r w:rsidR="00F32943">
                          <w:rPr>
                            <w:noProof/>
                            <w:webHidden/>
                          </w:rPr>
                        </w:r>
                        <w:r w:rsidR="00F32943">
                          <w:rPr>
                            <w:noProof/>
                            <w:webHidden/>
                          </w:rPr>
                          <w:fldChar w:fldCharType="separate"/>
                        </w:r>
                        <w:r>
                          <w:rPr>
                            <w:noProof/>
                            <w:webHidden/>
                          </w:rPr>
                          <w:t>3</w:t>
                        </w:r>
                        <w:r w:rsidR="00F32943">
                          <w:rPr>
                            <w:noProof/>
                            <w:webHidden/>
                          </w:rPr>
                          <w:fldChar w:fldCharType="end"/>
                        </w:r>
                      </w:hyperlink>
                    </w:p>
                    <w:p w14:paraId="76215A66" w14:textId="6BC6F701" w:rsidR="00F32943" w:rsidRDefault="00DA6351">
                      <w:pPr>
                        <w:pStyle w:val="Indholdsfortegnelse3"/>
                        <w:rPr>
                          <w:rFonts w:asciiTheme="minorHAnsi" w:eastAsiaTheme="minorEastAsia" w:hAnsiTheme="minorHAnsi" w:cstheme="minorBidi"/>
                          <w:bCs w:val="0"/>
                          <w:noProof/>
                          <w:color w:val="auto"/>
                          <w:szCs w:val="22"/>
                        </w:rPr>
                      </w:pPr>
                      <w:hyperlink w:anchor="_Toc35255358" w:history="1">
                        <w:r w:rsidR="00F32943" w:rsidRPr="00541505">
                          <w:rPr>
                            <w:rStyle w:val="Hyperlink"/>
                            <w:rFonts w:cstheme="minorHAnsi"/>
                            <w:b/>
                          </w:rPr>
                          <w:t>1.2.3</w:t>
                        </w:r>
                        <w:r w:rsidR="00F32943">
                          <w:rPr>
                            <w:rFonts w:asciiTheme="minorHAnsi" w:eastAsiaTheme="minorEastAsia" w:hAnsiTheme="minorHAnsi" w:cstheme="minorBidi"/>
                            <w:bCs w:val="0"/>
                            <w:noProof/>
                            <w:color w:val="auto"/>
                            <w:szCs w:val="22"/>
                          </w:rPr>
                          <w:tab/>
                        </w:r>
                        <w:r w:rsidR="00F32943" w:rsidRPr="00541505">
                          <w:rPr>
                            <w:rStyle w:val="Hyperlink"/>
                            <w:b/>
                          </w:rPr>
                          <w:t>Respons tider:</w:t>
                        </w:r>
                        <w:r w:rsidR="00F32943">
                          <w:rPr>
                            <w:noProof/>
                            <w:webHidden/>
                          </w:rPr>
                          <w:tab/>
                        </w:r>
                        <w:r w:rsidR="00F32943">
                          <w:rPr>
                            <w:noProof/>
                            <w:webHidden/>
                          </w:rPr>
                          <w:fldChar w:fldCharType="begin"/>
                        </w:r>
                        <w:r w:rsidR="00F32943">
                          <w:rPr>
                            <w:noProof/>
                            <w:webHidden/>
                          </w:rPr>
                          <w:instrText xml:space="preserve"> PAGEREF _Toc35255358 \h </w:instrText>
                        </w:r>
                        <w:r w:rsidR="00F32943">
                          <w:rPr>
                            <w:noProof/>
                            <w:webHidden/>
                          </w:rPr>
                        </w:r>
                        <w:r w:rsidR="00F32943">
                          <w:rPr>
                            <w:noProof/>
                            <w:webHidden/>
                          </w:rPr>
                          <w:fldChar w:fldCharType="separate"/>
                        </w:r>
                        <w:r>
                          <w:rPr>
                            <w:noProof/>
                            <w:webHidden/>
                          </w:rPr>
                          <w:t>3</w:t>
                        </w:r>
                        <w:r w:rsidR="00F32943">
                          <w:rPr>
                            <w:noProof/>
                            <w:webHidden/>
                          </w:rPr>
                          <w:fldChar w:fldCharType="end"/>
                        </w:r>
                      </w:hyperlink>
                    </w:p>
                    <w:p w14:paraId="7895F2A3" w14:textId="2CA50614" w:rsidR="00F32943" w:rsidRDefault="00DA6351">
                      <w:pPr>
                        <w:pStyle w:val="Indholdsfortegnelse3"/>
                        <w:rPr>
                          <w:rFonts w:asciiTheme="minorHAnsi" w:eastAsiaTheme="minorEastAsia" w:hAnsiTheme="minorHAnsi" w:cstheme="minorBidi"/>
                          <w:bCs w:val="0"/>
                          <w:noProof/>
                          <w:color w:val="auto"/>
                          <w:szCs w:val="22"/>
                        </w:rPr>
                      </w:pPr>
                      <w:hyperlink w:anchor="_Toc35255359" w:history="1">
                        <w:r w:rsidR="00F32943" w:rsidRPr="00541505">
                          <w:rPr>
                            <w:rStyle w:val="Hyperlink"/>
                            <w:rFonts w:cstheme="minorHAnsi"/>
                            <w:b/>
                          </w:rPr>
                          <w:t>1.2.4</w:t>
                        </w:r>
                        <w:r w:rsidR="00F32943">
                          <w:rPr>
                            <w:rFonts w:asciiTheme="minorHAnsi" w:eastAsiaTheme="minorEastAsia" w:hAnsiTheme="minorHAnsi" w:cstheme="minorBidi"/>
                            <w:bCs w:val="0"/>
                            <w:noProof/>
                            <w:color w:val="auto"/>
                            <w:szCs w:val="22"/>
                          </w:rPr>
                          <w:tab/>
                        </w:r>
                        <w:r w:rsidR="00F32943" w:rsidRPr="00541505">
                          <w:rPr>
                            <w:rStyle w:val="Hyperlink"/>
                            <w:b/>
                          </w:rPr>
                          <w:t>Indenfor normal arbejdstid (Dansk tid):</w:t>
                        </w:r>
                        <w:r w:rsidR="00F32943">
                          <w:rPr>
                            <w:noProof/>
                            <w:webHidden/>
                          </w:rPr>
                          <w:tab/>
                        </w:r>
                        <w:r w:rsidR="00F32943">
                          <w:rPr>
                            <w:noProof/>
                            <w:webHidden/>
                          </w:rPr>
                          <w:fldChar w:fldCharType="begin"/>
                        </w:r>
                        <w:r w:rsidR="00F32943">
                          <w:rPr>
                            <w:noProof/>
                            <w:webHidden/>
                          </w:rPr>
                          <w:instrText xml:space="preserve"> PAGEREF _Toc35255359 \h </w:instrText>
                        </w:r>
                        <w:r w:rsidR="00F32943">
                          <w:rPr>
                            <w:noProof/>
                            <w:webHidden/>
                          </w:rPr>
                        </w:r>
                        <w:r w:rsidR="00F32943">
                          <w:rPr>
                            <w:noProof/>
                            <w:webHidden/>
                          </w:rPr>
                          <w:fldChar w:fldCharType="separate"/>
                        </w:r>
                        <w:r>
                          <w:rPr>
                            <w:noProof/>
                            <w:webHidden/>
                          </w:rPr>
                          <w:t>3</w:t>
                        </w:r>
                        <w:r w:rsidR="00F32943">
                          <w:rPr>
                            <w:noProof/>
                            <w:webHidden/>
                          </w:rPr>
                          <w:fldChar w:fldCharType="end"/>
                        </w:r>
                      </w:hyperlink>
                    </w:p>
                    <w:p w14:paraId="2B8A5386" w14:textId="278F8267" w:rsidR="00F32943" w:rsidRDefault="00DA6351">
                      <w:pPr>
                        <w:pStyle w:val="Indholdsfortegnelse3"/>
                        <w:rPr>
                          <w:rFonts w:asciiTheme="minorHAnsi" w:eastAsiaTheme="minorEastAsia" w:hAnsiTheme="minorHAnsi" w:cstheme="minorBidi"/>
                          <w:bCs w:val="0"/>
                          <w:noProof/>
                          <w:color w:val="auto"/>
                          <w:szCs w:val="22"/>
                        </w:rPr>
                      </w:pPr>
                      <w:hyperlink w:anchor="_Toc35255360" w:history="1">
                        <w:r w:rsidR="00F32943" w:rsidRPr="00541505">
                          <w:rPr>
                            <w:rStyle w:val="Hyperlink"/>
                            <w:rFonts w:cstheme="minorHAnsi"/>
                            <w:b/>
                          </w:rPr>
                          <w:t>1.2.5</w:t>
                        </w:r>
                        <w:r w:rsidR="00F32943">
                          <w:rPr>
                            <w:rFonts w:asciiTheme="minorHAnsi" w:eastAsiaTheme="minorEastAsia" w:hAnsiTheme="minorHAnsi" w:cstheme="minorBidi"/>
                            <w:bCs w:val="0"/>
                            <w:noProof/>
                            <w:color w:val="auto"/>
                            <w:szCs w:val="22"/>
                          </w:rPr>
                          <w:tab/>
                        </w:r>
                        <w:r w:rsidR="00F32943" w:rsidRPr="00541505">
                          <w:rPr>
                            <w:rStyle w:val="Hyperlink"/>
                            <w:b/>
                          </w:rPr>
                          <w:t>Udenfor normal arbejdstid (Dansk tid):</w:t>
                        </w:r>
                        <w:r w:rsidR="00F32943">
                          <w:rPr>
                            <w:noProof/>
                            <w:webHidden/>
                          </w:rPr>
                          <w:tab/>
                        </w:r>
                        <w:r w:rsidR="00F32943">
                          <w:rPr>
                            <w:noProof/>
                            <w:webHidden/>
                          </w:rPr>
                          <w:fldChar w:fldCharType="begin"/>
                        </w:r>
                        <w:r w:rsidR="00F32943">
                          <w:rPr>
                            <w:noProof/>
                            <w:webHidden/>
                          </w:rPr>
                          <w:instrText xml:space="preserve"> PAGEREF _Toc35255360 \h </w:instrText>
                        </w:r>
                        <w:r w:rsidR="00F32943">
                          <w:rPr>
                            <w:noProof/>
                            <w:webHidden/>
                          </w:rPr>
                        </w:r>
                        <w:r w:rsidR="00F32943">
                          <w:rPr>
                            <w:noProof/>
                            <w:webHidden/>
                          </w:rPr>
                          <w:fldChar w:fldCharType="separate"/>
                        </w:r>
                        <w:r>
                          <w:rPr>
                            <w:noProof/>
                            <w:webHidden/>
                          </w:rPr>
                          <w:t>3</w:t>
                        </w:r>
                        <w:r w:rsidR="00F32943">
                          <w:rPr>
                            <w:noProof/>
                            <w:webHidden/>
                          </w:rPr>
                          <w:fldChar w:fldCharType="end"/>
                        </w:r>
                      </w:hyperlink>
                    </w:p>
                    <w:p w14:paraId="74B2FC57" w14:textId="278130A9" w:rsidR="00F32943" w:rsidRDefault="00DA6351">
                      <w:pPr>
                        <w:pStyle w:val="Indholdsfortegnelse2"/>
                        <w:rPr>
                          <w:rFonts w:asciiTheme="minorHAnsi" w:eastAsiaTheme="minorEastAsia" w:hAnsiTheme="minorHAnsi" w:cstheme="minorBidi"/>
                          <w:bCs w:val="0"/>
                          <w:noProof/>
                          <w:color w:val="auto"/>
                          <w:szCs w:val="22"/>
                        </w:rPr>
                      </w:pPr>
                      <w:hyperlink w:anchor="_Toc35255361" w:history="1">
                        <w:r w:rsidR="00F32943" w:rsidRPr="00541505">
                          <w:rPr>
                            <w:rStyle w:val="Hyperlink"/>
                            <w14:scene3d>
                              <w14:camera w14:prst="orthographicFront"/>
                              <w14:lightRig w14:rig="threePt" w14:dir="t">
                                <w14:rot w14:lat="0" w14:lon="0" w14:rev="0"/>
                              </w14:lightRig>
                            </w14:scene3d>
                          </w:rPr>
                          <w:t>1.3</w:t>
                        </w:r>
                        <w:r w:rsidR="00F32943">
                          <w:rPr>
                            <w:rFonts w:asciiTheme="minorHAnsi" w:eastAsiaTheme="minorEastAsia" w:hAnsiTheme="minorHAnsi" w:cstheme="minorBidi"/>
                            <w:bCs w:val="0"/>
                            <w:noProof/>
                            <w:color w:val="auto"/>
                            <w:szCs w:val="22"/>
                          </w:rPr>
                          <w:tab/>
                        </w:r>
                        <w:r w:rsidR="00F32943" w:rsidRPr="00541505">
                          <w:rPr>
                            <w:rStyle w:val="Hyperlink"/>
                          </w:rPr>
                          <w:t>Aftalens løbetid og opsigelse</w:t>
                        </w:r>
                        <w:r w:rsidR="00F32943">
                          <w:rPr>
                            <w:noProof/>
                            <w:webHidden/>
                          </w:rPr>
                          <w:tab/>
                        </w:r>
                        <w:r w:rsidR="00F32943">
                          <w:rPr>
                            <w:noProof/>
                            <w:webHidden/>
                          </w:rPr>
                          <w:fldChar w:fldCharType="begin"/>
                        </w:r>
                        <w:r w:rsidR="00F32943">
                          <w:rPr>
                            <w:noProof/>
                            <w:webHidden/>
                          </w:rPr>
                          <w:instrText xml:space="preserve"> PAGEREF _Toc35255361 \h </w:instrText>
                        </w:r>
                        <w:r w:rsidR="00F32943">
                          <w:rPr>
                            <w:noProof/>
                            <w:webHidden/>
                          </w:rPr>
                        </w:r>
                        <w:r w:rsidR="00F32943">
                          <w:rPr>
                            <w:noProof/>
                            <w:webHidden/>
                          </w:rPr>
                          <w:fldChar w:fldCharType="separate"/>
                        </w:r>
                        <w:r>
                          <w:rPr>
                            <w:noProof/>
                            <w:webHidden/>
                          </w:rPr>
                          <w:t>4</w:t>
                        </w:r>
                        <w:r w:rsidR="00F32943">
                          <w:rPr>
                            <w:noProof/>
                            <w:webHidden/>
                          </w:rPr>
                          <w:fldChar w:fldCharType="end"/>
                        </w:r>
                      </w:hyperlink>
                    </w:p>
                    <w:p w14:paraId="11878C72" w14:textId="5395A59A" w:rsidR="00F32943" w:rsidRDefault="00DA6351">
                      <w:pPr>
                        <w:pStyle w:val="Indholdsfortegnelse2"/>
                        <w:rPr>
                          <w:rFonts w:asciiTheme="minorHAnsi" w:eastAsiaTheme="minorEastAsia" w:hAnsiTheme="minorHAnsi" w:cstheme="minorBidi"/>
                          <w:bCs w:val="0"/>
                          <w:noProof/>
                          <w:color w:val="auto"/>
                          <w:szCs w:val="22"/>
                        </w:rPr>
                      </w:pPr>
                      <w:hyperlink w:anchor="_Toc35255362" w:history="1">
                        <w:r w:rsidR="00F32943" w:rsidRPr="00541505">
                          <w:rPr>
                            <w:rStyle w:val="Hyperlink"/>
                            <w14:scene3d>
                              <w14:camera w14:prst="orthographicFront"/>
                              <w14:lightRig w14:rig="threePt" w14:dir="t">
                                <w14:rot w14:lat="0" w14:lon="0" w14:rev="0"/>
                              </w14:lightRig>
                            </w14:scene3d>
                          </w:rPr>
                          <w:t>1.4</w:t>
                        </w:r>
                        <w:r w:rsidR="00F32943">
                          <w:rPr>
                            <w:rFonts w:asciiTheme="minorHAnsi" w:eastAsiaTheme="minorEastAsia" w:hAnsiTheme="minorHAnsi" w:cstheme="minorBidi"/>
                            <w:bCs w:val="0"/>
                            <w:noProof/>
                            <w:color w:val="auto"/>
                            <w:szCs w:val="22"/>
                          </w:rPr>
                          <w:tab/>
                        </w:r>
                        <w:r w:rsidR="00F32943" w:rsidRPr="00541505">
                          <w:rPr>
                            <w:rStyle w:val="Hyperlink"/>
                          </w:rPr>
                          <w:t>Forudsætninger</w:t>
                        </w:r>
                        <w:r w:rsidR="00F32943">
                          <w:rPr>
                            <w:noProof/>
                            <w:webHidden/>
                          </w:rPr>
                          <w:tab/>
                        </w:r>
                        <w:r w:rsidR="00F32943">
                          <w:rPr>
                            <w:noProof/>
                            <w:webHidden/>
                          </w:rPr>
                          <w:fldChar w:fldCharType="begin"/>
                        </w:r>
                        <w:r w:rsidR="00F32943">
                          <w:rPr>
                            <w:noProof/>
                            <w:webHidden/>
                          </w:rPr>
                          <w:instrText xml:space="preserve"> PAGEREF _Toc35255362 \h </w:instrText>
                        </w:r>
                        <w:r w:rsidR="00F32943">
                          <w:rPr>
                            <w:noProof/>
                            <w:webHidden/>
                          </w:rPr>
                        </w:r>
                        <w:r w:rsidR="00F32943">
                          <w:rPr>
                            <w:noProof/>
                            <w:webHidden/>
                          </w:rPr>
                          <w:fldChar w:fldCharType="separate"/>
                        </w:r>
                        <w:r>
                          <w:rPr>
                            <w:noProof/>
                            <w:webHidden/>
                          </w:rPr>
                          <w:t>4</w:t>
                        </w:r>
                        <w:r w:rsidR="00F32943">
                          <w:rPr>
                            <w:noProof/>
                            <w:webHidden/>
                          </w:rPr>
                          <w:fldChar w:fldCharType="end"/>
                        </w:r>
                      </w:hyperlink>
                    </w:p>
                    <w:p w14:paraId="1823A830" w14:textId="0575D703" w:rsidR="00F32943" w:rsidRDefault="00DA6351">
                      <w:pPr>
                        <w:pStyle w:val="Indholdsfortegnelse2"/>
                        <w:rPr>
                          <w:rFonts w:asciiTheme="minorHAnsi" w:eastAsiaTheme="minorEastAsia" w:hAnsiTheme="minorHAnsi" w:cstheme="minorBidi"/>
                          <w:bCs w:val="0"/>
                          <w:noProof/>
                          <w:color w:val="auto"/>
                          <w:szCs w:val="22"/>
                        </w:rPr>
                      </w:pPr>
                      <w:hyperlink w:anchor="_Toc35255363" w:history="1">
                        <w:r w:rsidR="00F32943" w:rsidRPr="00541505">
                          <w:rPr>
                            <w:rStyle w:val="Hyperlink"/>
                            <w14:scene3d>
                              <w14:camera w14:prst="orthographicFront"/>
                              <w14:lightRig w14:rig="threePt" w14:dir="t">
                                <w14:rot w14:lat="0" w14:lon="0" w14:rev="0"/>
                              </w14:lightRig>
                            </w14:scene3d>
                          </w:rPr>
                          <w:t>1.5</w:t>
                        </w:r>
                        <w:r w:rsidR="00F32943">
                          <w:rPr>
                            <w:rFonts w:asciiTheme="minorHAnsi" w:eastAsiaTheme="minorEastAsia" w:hAnsiTheme="minorHAnsi" w:cstheme="minorBidi"/>
                            <w:bCs w:val="0"/>
                            <w:noProof/>
                            <w:color w:val="auto"/>
                            <w:szCs w:val="22"/>
                          </w:rPr>
                          <w:tab/>
                        </w:r>
                        <w:r w:rsidR="00F32943" w:rsidRPr="00541505">
                          <w:rPr>
                            <w:rStyle w:val="Hyperlink"/>
                          </w:rPr>
                          <w:t>Kontaktperson(er) hos Kunden, der er tilmeldt som Hotline bruger(e)</w:t>
                        </w:r>
                        <w:r w:rsidR="00F32943">
                          <w:rPr>
                            <w:noProof/>
                            <w:webHidden/>
                          </w:rPr>
                          <w:tab/>
                        </w:r>
                        <w:r w:rsidR="00F32943">
                          <w:rPr>
                            <w:noProof/>
                            <w:webHidden/>
                          </w:rPr>
                          <w:fldChar w:fldCharType="begin"/>
                        </w:r>
                        <w:r w:rsidR="00F32943">
                          <w:rPr>
                            <w:noProof/>
                            <w:webHidden/>
                          </w:rPr>
                          <w:instrText xml:space="preserve"> PAGEREF _Toc35255363 \h </w:instrText>
                        </w:r>
                        <w:r w:rsidR="00F32943">
                          <w:rPr>
                            <w:noProof/>
                            <w:webHidden/>
                          </w:rPr>
                        </w:r>
                        <w:r w:rsidR="00F32943">
                          <w:rPr>
                            <w:noProof/>
                            <w:webHidden/>
                          </w:rPr>
                          <w:fldChar w:fldCharType="separate"/>
                        </w:r>
                        <w:r>
                          <w:rPr>
                            <w:noProof/>
                            <w:webHidden/>
                          </w:rPr>
                          <w:t>5</w:t>
                        </w:r>
                        <w:r w:rsidR="00F32943">
                          <w:rPr>
                            <w:noProof/>
                            <w:webHidden/>
                          </w:rPr>
                          <w:fldChar w:fldCharType="end"/>
                        </w:r>
                      </w:hyperlink>
                    </w:p>
                    <w:p w14:paraId="2AF80AD0" w14:textId="12E85F35" w:rsidR="00F32943" w:rsidRDefault="00DA6351">
                      <w:pPr>
                        <w:pStyle w:val="Indholdsfortegnelse1"/>
                        <w:rPr>
                          <w:rFonts w:asciiTheme="minorHAnsi" w:eastAsiaTheme="minorEastAsia" w:hAnsiTheme="minorHAnsi" w:cstheme="minorBidi"/>
                          <w:b w:val="0"/>
                          <w:bCs w:val="0"/>
                          <w:noProof/>
                          <w:color w:val="auto"/>
                        </w:rPr>
                      </w:pPr>
                      <w:hyperlink w:anchor="_Toc35255364" w:history="1">
                        <w:r w:rsidR="00F32943" w:rsidRPr="00541505">
                          <w:rPr>
                            <w:rStyle w:val="Hyperlink"/>
                          </w:rPr>
                          <w:t>2.</w:t>
                        </w:r>
                        <w:r w:rsidR="00F32943">
                          <w:rPr>
                            <w:rFonts w:asciiTheme="minorHAnsi" w:eastAsiaTheme="minorEastAsia" w:hAnsiTheme="minorHAnsi" w:cstheme="minorBidi"/>
                            <w:b w:val="0"/>
                            <w:bCs w:val="0"/>
                            <w:noProof/>
                            <w:color w:val="auto"/>
                          </w:rPr>
                          <w:tab/>
                        </w:r>
                        <w:r w:rsidR="00F32943" w:rsidRPr="00541505">
                          <w:rPr>
                            <w:rStyle w:val="Hyperlink"/>
                          </w:rPr>
                          <w:t>Forhold, der ikke er omfattet af Hotline aftalen</w:t>
                        </w:r>
                        <w:r w:rsidR="00F32943">
                          <w:rPr>
                            <w:noProof/>
                            <w:webHidden/>
                          </w:rPr>
                          <w:tab/>
                        </w:r>
                        <w:r w:rsidR="00F32943">
                          <w:rPr>
                            <w:noProof/>
                            <w:webHidden/>
                          </w:rPr>
                          <w:fldChar w:fldCharType="begin"/>
                        </w:r>
                        <w:r w:rsidR="00F32943">
                          <w:rPr>
                            <w:noProof/>
                            <w:webHidden/>
                          </w:rPr>
                          <w:instrText xml:space="preserve"> PAGEREF _Toc35255364 \h </w:instrText>
                        </w:r>
                        <w:r w:rsidR="00F32943">
                          <w:rPr>
                            <w:noProof/>
                            <w:webHidden/>
                          </w:rPr>
                        </w:r>
                        <w:r w:rsidR="00F32943">
                          <w:rPr>
                            <w:noProof/>
                            <w:webHidden/>
                          </w:rPr>
                          <w:fldChar w:fldCharType="separate"/>
                        </w:r>
                        <w:r>
                          <w:rPr>
                            <w:noProof/>
                            <w:webHidden/>
                          </w:rPr>
                          <w:t>6</w:t>
                        </w:r>
                        <w:r w:rsidR="00F32943">
                          <w:rPr>
                            <w:noProof/>
                            <w:webHidden/>
                          </w:rPr>
                          <w:fldChar w:fldCharType="end"/>
                        </w:r>
                      </w:hyperlink>
                    </w:p>
                    <w:p w14:paraId="08C38B15" w14:textId="4A67D92A" w:rsidR="00F32943" w:rsidRDefault="00DA6351">
                      <w:pPr>
                        <w:pStyle w:val="Indholdsfortegnelse2"/>
                        <w:rPr>
                          <w:rFonts w:asciiTheme="minorHAnsi" w:eastAsiaTheme="minorEastAsia" w:hAnsiTheme="minorHAnsi" w:cstheme="minorBidi"/>
                          <w:bCs w:val="0"/>
                          <w:noProof/>
                          <w:color w:val="auto"/>
                          <w:szCs w:val="22"/>
                        </w:rPr>
                      </w:pPr>
                      <w:hyperlink w:anchor="_Toc35255365" w:history="1">
                        <w:r w:rsidR="00F32943" w:rsidRPr="00541505">
                          <w:rPr>
                            <w:rStyle w:val="Hyperlink"/>
                            <w14:scene3d>
                              <w14:camera w14:prst="orthographicFront"/>
                              <w14:lightRig w14:rig="threePt" w14:dir="t">
                                <w14:rot w14:lat="0" w14:lon="0" w14:rev="0"/>
                              </w14:lightRig>
                            </w14:scene3d>
                          </w:rPr>
                          <w:t>2.1</w:t>
                        </w:r>
                        <w:r w:rsidR="00F32943">
                          <w:rPr>
                            <w:rFonts w:asciiTheme="minorHAnsi" w:eastAsiaTheme="minorEastAsia" w:hAnsiTheme="minorHAnsi" w:cstheme="minorBidi"/>
                            <w:bCs w:val="0"/>
                            <w:noProof/>
                            <w:color w:val="auto"/>
                            <w:szCs w:val="22"/>
                          </w:rPr>
                          <w:tab/>
                        </w:r>
                        <w:r w:rsidR="00F32943" w:rsidRPr="00541505">
                          <w:rPr>
                            <w:rStyle w:val="Hyperlink"/>
                          </w:rPr>
                          <w:t>Nye Versioner</w:t>
                        </w:r>
                        <w:r w:rsidR="00F32943">
                          <w:rPr>
                            <w:noProof/>
                            <w:webHidden/>
                          </w:rPr>
                          <w:tab/>
                        </w:r>
                        <w:r w:rsidR="00F32943">
                          <w:rPr>
                            <w:noProof/>
                            <w:webHidden/>
                          </w:rPr>
                          <w:fldChar w:fldCharType="begin"/>
                        </w:r>
                        <w:r w:rsidR="00F32943">
                          <w:rPr>
                            <w:noProof/>
                            <w:webHidden/>
                          </w:rPr>
                          <w:instrText xml:space="preserve"> PAGEREF _Toc35255365 \h </w:instrText>
                        </w:r>
                        <w:r w:rsidR="00F32943">
                          <w:rPr>
                            <w:noProof/>
                            <w:webHidden/>
                          </w:rPr>
                        </w:r>
                        <w:r w:rsidR="00F32943">
                          <w:rPr>
                            <w:noProof/>
                            <w:webHidden/>
                          </w:rPr>
                          <w:fldChar w:fldCharType="separate"/>
                        </w:r>
                        <w:r>
                          <w:rPr>
                            <w:noProof/>
                            <w:webHidden/>
                          </w:rPr>
                          <w:t>6</w:t>
                        </w:r>
                        <w:r w:rsidR="00F32943">
                          <w:rPr>
                            <w:noProof/>
                            <w:webHidden/>
                          </w:rPr>
                          <w:fldChar w:fldCharType="end"/>
                        </w:r>
                      </w:hyperlink>
                    </w:p>
                    <w:p w14:paraId="50BB5CF9" w14:textId="471BD8ED" w:rsidR="00F32943" w:rsidRDefault="00DA6351">
                      <w:pPr>
                        <w:pStyle w:val="Indholdsfortegnelse2"/>
                        <w:rPr>
                          <w:rFonts w:asciiTheme="minorHAnsi" w:eastAsiaTheme="minorEastAsia" w:hAnsiTheme="minorHAnsi" w:cstheme="minorBidi"/>
                          <w:bCs w:val="0"/>
                          <w:noProof/>
                          <w:color w:val="auto"/>
                          <w:szCs w:val="22"/>
                        </w:rPr>
                      </w:pPr>
                      <w:hyperlink w:anchor="_Toc35255366" w:history="1">
                        <w:r w:rsidR="00F32943" w:rsidRPr="00541505">
                          <w:rPr>
                            <w:rStyle w:val="Hyperlink"/>
                            <w14:scene3d>
                              <w14:camera w14:prst="orthographicFront"/>
                              <w14:lightRig w14:rig="threePt" w14:dir="t">
                                <w14:rot w14:lat="0" w14:lon="0" w14:rev="0"/>
                              </w14:lightRig>
                            </w14:scene3d>
                          </w:rPr>
                          <w:t>2.2</w:t>
                        </w:r>
                        <w:r w:rsidR="00F32943">
                          <w:rPr>
                            <w:rFonts w:asciiTheme="minorHAnsi" w:eastAsiaTheme="minorEastAsia" w:hAnsiTheme="minorHAnsi" w:cstheme="minorBidi"/>
                            <w:bCs w:val="0"/>
                            <w:noProof/>
                            <w:color w:val="auto"/>
                            <w:szCs w:val="22"/>
                          </w:rPr>
                          <w:tab/>
                        </w:r>
                        <w:r w:rsidR="00F32943" w:rsidRPr="00541505">
                          <w:rPr>
                            <w:rStyle w:val="Hyperlink"/>
                          </w:rPr>
                          <w:t>Fejlrettelse / tilretning / større analysearbejde</w:t>
                        </w:r>
                        <w:r w:rsidR="00F32943">
                          <w:rPr>
                            <w:noProof/>
                            <w:webHidden/>
                          </w:rPr>
                          <w:tab/>
                        </w:r>
                        <w:r w:rsidR="00F32943">
                          <w:rPr>
                            <w:noProof/>
                            <w:webHidden/>
                          </w:rPr>
                          <w:fldChar w:fldCharType="begin"/>
                        </w:r>
                        <w:r w:rsidR="00F32943">
                          <w:rPr>
                            <w:noProof/>
                            <w:webHidden/>
                          </w:rPr>
                          <w:instrText xml:space="preserve"> PAGEREF _Toc35255366 \h </w:instrText>
                        </w:r>
                        <w:r w:rsidR="00F32943">
                          <w:rPr>
                            <w:noProof/>
                            <w:webHidden/>
                          </w:rPr>
                        </w:r>
                        <w:r w:rsidR="00F32943">
                          <w:rPr>
                            <w:noProof/>
                            <w:webHidden/>
                          </w:rPr>
                          <w:fldChar w:fldCharType="separate"/>
                        </w:r>
                        <w:r>
                          <w:rPr>
                            <w:noProof/>
                            <w:webHidden/>
                          </w:rPr>
                          <w:t>6</w:t>
                        </w:r>
                        <w:r w:rsidR="00F32943">
                          <w:rPr>
                            <w:noProof/>
                            <w:webHidden/>
                          </w:rPr>
                          <w:fldChar w:fldCharType="end"/>
                        </w:r>
                      </w:hyperlink>
                    </w:p>
                    <w:p w14:paraId="3EEAAD13" w14:textId="33E27580" w:rsidR="00F32943" w:rsidRDefault="00DA6351">
                      <w:pPr>
                        <w:pStyle w:val="Indholdsfortegnelse2"/>
                        <w:rPr>
                          <w:rFonts w:asciiTheme="minorHAnsi" w:eastAsiaTheme="minorEastAsia" w:hAnsiTheme="minorHAnsi" w:cstheme="minorBidi"/>
                          <w:bCs w:val="0"/>
                          <w:noProof/>
                          <w:color w:val="auto"/>
                          <w:szCs w:val="22"/>
                        </w:rPr>
                      </w:pPr>
                      <w:hyperlink w:anchor="_Toc35255367" w:history="1">
                        <w:r w:rsidR="00F32943" w:rsidRPr="00541505">
                          <w:rPr>
                            <w:rStyle w:val="Hyperlink"/>
                            <w14:scene3d>
                              <w14:camera w14:prst="orthographicFront"/>
                              <w14:lightRig w14:rig="threePt" w14:dir="t">
                                <w14:rot w14:lat="0" w14:lon="0" w14:rev="0"/>
                              </w14:lightRig>
                            </w14:scene3d>
                          </w:rPr>
                          <w:t>2.3</w:t>
                        </w:r>
                        <w:r w:rsidR="00F32943">
                          <w:rPr>
                            <w:rFonts w:asciiTheme="minorHAnsi" w:eastAsiaTheme="minorEastAsia" w:hAnsiTheme="minorHAnsi" w:cstheme="minorBidi"/>
                            <w:bCs w:val="0"/>
                            <w:noProof/>
                            <w:color w:val="auto"/>
                            <w:szCs w:val="22"/>
                          </w:rPr>
                          <w:tab/>
                        </w:r>
                        <w:r w:rsidR="00F32943" w:rsidRPr="00541505">
                          <w:rPr>
                            <w:rStyle w:val="Hyperlink"/>
                          </w:rPr>
                          <w:t>Uddannelse</w:t>
                        </w:r>
                        <w:r w:rsidR="00F32943">
                          <w:rPr>
                            <w:noProof/>
                            <w:webHidden/>
                          </w:rPr>
                          <w:tab/>
                        </w:r>
                        <w:r w:rsidR="00F32943">
                          <w:rPr>
                            <w:noProof/>
                            <w:webHidden/>
                          </w:rPr>
                          <w:fldChar w:fldCharType="begin"/>
                        </w:r>
                        <w:r w:rsidR="00F32943">
                          <w:rPr>
                            <w:noProof/>
                            <w:webHidden/>
                          </w:rPr>
                          <w:instrText xml:space="preserve"> PAGEREF _Toc35255367 \h </w:instrText>
                        </w:r>
                        <w:r w:rsidR="00F32943">
                          <w:rPr>
                            <w:noProof/>
                            <w:webHidden/>
                          </w:rPr>
                        </w:r>
                        <w:r w:rsidR="00F32943">
                          <w:rPr>
                            <w:noProof/>
                            <w:webHidden/>
                          </w:rPr>
                          <w:fldChar w:fldCharType="separate"/>
                        </w:r>
                        <w:r>
                          <w:rPr>
                            <w:noProof/>
                            <w:webHidden/>
                          </w:rPr>
                          <w:t>6</w:t>
                        </w:r>
                        <w:r w:rsidR="00F32943">
                          <w:rPr>
                            <w:noProof/>
                            <w:webHidden/>
                          </w:rPr>
                          <w:fldChar w:fldCharType="end"/>
                        </w:r>
                      </w:hyperlink>
                    </w:p>
                    <w:p w14:paraId="4BFE8BF7" w14:textId="6D21B709" w:rsidR="00F32943" w:rsidRDefault="00DA6351">
                      <w:pPr>
                        <w:pStyle w:val="Indholdsfortegnelse2"/>
                        <w:rPr>
                          <w:rFonts w:asciiTheme="minorHAnsi" w:eastAsiaTheme="minorEastAsia" w:hAnsiTheme="minorHAnsi" w:cstheme="minorBidi"/>
                          <w:bCs w:val="0"/>
                          <w:noProof/>
                          <w:color w:val="auto"/>
                          <w:szCs w:val="22"/>
                        </w:rPr>
                      </w:pPr>
                      <w:hyperlink w:anchor="_Toc35255368" w:history="1">
                        <w:r w:rsidR="00F32943" w:rsidRPr="00541505">
                          <w:rPr>
                            <w:rStyle w:val="Hyperlink"/>
                            <w14:scene3d>
                              <w14:camera w14:prst="orthographicFront"/>
                              <w14:lightRig w14:rig="threePt" w14:dir="t">
                                <w14:rot w14:lat="0" w14:lon="0" w14:rev="0"/>
                              </w14:lightRig>
                            </w14:scene3d>
                          </w:rPr>
                          <w:t>2.4</w:t>
                        </w:r>
                        <w:r w:rsidR="00F32943">
                          <w:rPr>
                            <w:rFonts w:asciiTheme="minorHAnsi" w:eastAsiaTheme="minorEastAsia" w:hAnsiTheme="minorHAnsi" w:cstheme="minorBidi"/>
                            <w:bCs w:val="0"/>
                            <w:noProof/>
                            <w:color w:val="auto"/>
                            <w:szCs w:val="22"/>
                          </w:rPr>
                          <w:tab/>
                        </w:r>
                        <w:r w:rsidR="00F32943" w:rsidRPr="00541505">
                          <w:rPr>
                            <w:rStyle w:val="Hyperlink"/>
                          </w:rPr>
                          <w:t>Helligdage</w:t>
                        </w:r>
                        <w:r w:rsidR="00F32943">
                          <w:rPr>
                            <w:noProof/>
                            <w:webHidden/>
                          </w:rPr>
                          <w:tab/>
                        </w:r>
                        <w:r w:rsidR="00F32943">
                          <w:rPr>
                            <w:noProof/>
                            <w:webHidden/>
                          </w:rPr>
                          <w:fldChar w:fldCharType="begin"/>
                        </w:r>
                        <w:r w:rsidR="00F32943">
                          <w:rPr>
                            <w:noProof/>
                            <w:webHidden/>
                          </w:rPr>
                          <w:instrText xml:space="preserve"> PAGEREF _Toc35255368 \h </w:instrText>
                        </w:r>
                        <w:r w:rsidR="00F32943">
                          <w:rPr>
                            <w:noProof/>
                            <w:webHidden/>
                          </w:rPr>
                        </w:r>
                        <w:r w:rsidR="00F32943">
                          <w:rPr>
                            <w:noProof/>
                            <w:webHidden/>
                          </w:rPr>
                          <w:fldChar w:fldCharType="separate"/>
                        </w:r>
                        <w:r>
                          <w:rPr>
                            <w:noProof/>
                            <w:webHidden/>
                          </w:rPr>
                          <w:t>6</w:t>
                        </w:r>
                        <w:r w:rsidR="00F32943">
                          <w:rPr>
                            <w:noProof/>
                            <w:webHidden/>
                          </w:rPr>
                          <w:fldChar w:fldCharType="end"/>
                        </w:r>
                      </w:hyperlink>
                    </w:p>
                    <w:p w14:paraId="7F4C694E" w14:textId="2C83BEB0" w:rsidR="00F32943" w:rsidRDefault="00DA6351">
                      <w:pPr>
                        <w:pStyle w:val="Indholdsfortegnelse1"/>
                        <w:rPr>
                          <w:rFonts w:asciiTheme="minorHAnsi" w:eastAsiaTheme="minorEastAsia" w:hAnsiTheme="minorHAnsi" w:cstheme="minorBidi"/>
                          <w:b w:val="0"/>
                          <w:bCs w:val="0"/>
                          <w:noProof/>
                          <w:color w:val="auto"/>
                        </w:rPr>
                      </w:pPr>
                      <w:hyperlink w:anchor="_Toc35255369" w:history="1">
                        <w:r w:rsidR="00F32943" w:rsidRPr="00541505">
                          <w:rPr>
                            <w:rStyle w:val="Hyperlink"/>
                          </w:rPr>
                          <w:t>3.</w:t>
                        </w:r>
                        <w:r w:rsidR="00F32943">
                          <w:rPr>
                            <w:rFonts w:asciiTheme="minorHAnsi" w:eastAsiaTheme="minorEastAsia" w:hAnsiTheme="minorHAnsi" w:cstheme="minorBidi"/>
                            <w:b w:val="0"/>
                            <w:bCs w:val="0"/>
                            <w:noProof/>
                            <w:color w:val="auto"/>
                          </w:rPr>
                          <w:tab/>
                        </w:r>
                        <w:r w:rsidR="00F32943" w:rsidRPr="00541505">
                          <w:rPr>
                            <w:rStyle w:val="Hyperlink"/>
                          </w:rPr>
                          <w:t>Support aftaler</w:t>
                        </w:r>
                        <w:r w:rsidR="00F32943">
                          <w:rPr>
                            <w:noProof/>
                            <w:webHidden/>
                          </w:rPr>
                          <w:tab/>
                        </w:r>
                        <w:r w:rsidR="00F32943">
                          <w:rPr>
                            <w:noProof/>
                            <w:webHidden/>
                          </w:rPr>
                          <w:fldChar w:fldCharType="begin"/>
                        </w:r>
                        <w:r w:rsidR="00F32943">
                          <w:rPr>
                            <w:noProof/>
                            <w:webHidden/>
                          </w:rPr>
                          <w:instrText xml:space="preserve"> PAGEREF _Toc35255369 \h </w:instrText>
                        </w:r>
                        <w:r w:rsidR="00F32943">
                          <w:rPr>
                            <w:noProof/>
                            <w:webHidden/>
                          </w:rPr>
                        </w:r>
                        <w:r w:rsidR="00F32943">
                          <w:rPr>
                            <w:noProof/>
                            <w:webHidden/>
                          </w:rPr>
                          <w:fldChar w:fldCharType="separate"/>
                        </w:r>
                        <w:r>
                          <w:rPr>
                            <w:noProof/>
                            <w:webHidden/>
                          </w:rPr>
                          <w:t>8</w:t>
                        </w:r>
                        <w:r w:rsidR="00F32943">
                          <w:rPr>
                            <w:noProof/>
                            <w:webHidden/>
                          </w:rPr>
                          <w:fldChar w:fldCharType="end"/>
                        </w:r>
                      </w:hyperlink>
                    </w:p>
                    <w:p w14:paraId="3170C8BA" w14:textId="436B68E8" w:rsidR="00F32943" w:rsidRDefault="00DA6351">
                      <w:pPr>
                        <w:pStyle w:val="Indholdsfortegnelse2"/>
                        <w:rPr>
                          <w:rFonts w:asciiTheme="minorHAnsi" w:eastAsiaTheme="minorEastAsia" w:hAnsiTheme="minorHAnsi" w:cstheme="minorBidi"/>
                          <w:bCs w:val="0"/>
                          <w:noProof/>
                          <w:color w:val="auto"/>
                          <w:szCs w:val="22"/>
                        </w:rPr>
                      </w:pPr>
                      <w:hyperlink w:anchor="_Toc35255370" w:history="1">
                        <w:r w:rsidR="00F32943" w:rsidRPr="00541505">
                          <w:rPr>
                            <w:rStyle w:val="Hyperlink"/>
                            <w14:scene3d>
                              <w14:camera w14:prst="orthographicFront"/>
                              <w14:lightRig w14:rig="threePt" w14:dir="t">
                                <w14:rot w14:lat="0" w14:lon="0" w14:rev="0"/>
                              </w14:lightRig>
                            </w14:scene3d>
                          </w:rPr>
                          <w:t>3.1</w:t>
                        </w:r>
                        <w:r w:rsidR="00F32943">
                          <w:rPr>
                            <w:rFonts w:asciiTheme="minorHAnsi" w:eastAsiaTheme="minorEastAsia" w:hAnsiTheme="minorHAnsi" w:cstheme="minorBidi"/>
                            <w:bCs w:val="0"/>
                            <w:noProof/>
                            <w:color w:val="auto"/>
                            <w:szCs w:val="22"/>
                          </w:rPr>
                          <w:tab/>
                        </w:r>
                        <w:r w:rsidR="00F32943" w:rsidRPr="00541505">
                          <w:rPr>
                            <w:rStyle w:val="Hyperlink"/>
                          </w:rPr>
                          <w:t>Hotline aftale</w:t>
                        </w:r>
                        <w:r w:rsidR="00F32943">
                          <w:rPr>
                            <w:noProof/>
                            <w:webHidden/>
                          </w:rPr>
                          <w:tab/>
                        </w:r>
                        <w:r w:rsidR="00F32943">
                          <w:rPr>
                            <w:noProof/>
                            <w:webHidden/>
                          </w:rPr>
                          <w:fldChar w:fldCharType="begin"/>
                        </w:r>
                        <w:r w:rsidR="00F32943">
                          <w:rPr>
                            <w:noProof/>
                            <w:webHidden/>
                          </w:rPr>
                          <w:instrText xml:space="preserve"> PAGEREF _Toc35255370 \h </w:instrText>
                        </w:r>
                        <w:r w:rsidR="00F32943">
                          <w:rPr>
                            <w:noProof/>
                            <w:webHidden/>
                          </w:rPr>
                        </w:r>
                        <w:r w:rsidR="00F32943">
                          <w:rPr>
                            <w:noProof/>
                            <w:webHidden/>
                          </w:rPr>
                          <w:fldChar w:fldCharType="separate"/>
                        </w:r>
                        <w:r>
                          <w:rPr>
                            <w:noProof/>
                            <w:webHidden/>
                          </w:rPr>
                          <w:t>8</w:t>
                        </w:r>
                        <w:r w:rsidR="00F32943">
                          <w:rPr>
                            <w:noProof/>
                            <w:webHidden/>
                          </w:rPr>
                          <w:fldChar w:fldCharType="end"/>
                        </w:r>
                      </w:hyperlink>
                    </w:p>
                    <w:p w14:paraId="4ED156EB" w14:textId="5DA13F72" w:rsidR="00F32943" w:rsidRDefault="00DA6351">
                      <w:pPr>
                        <w:pStyle w:val="Indholdsfortegnelse2"/>
                        <w:rPr>
                          <w:rFonts w:asciiTheme="minorHAnsi" w:eastAsiaTheme="minorEastAsia" w:hAnsiTheme="minorHAnsi" w:cstheme="minorBidi"/>
                          <w:bCs w:val="0"/>
                          <w:noProof/>
                          <w:color w:val="auto"/>
                          <w:szCs w:val="22"/>
                        </w:rPr>
                      </w:pPr>
                      <w:hyperlink w:anchor="_Toc35255371" w:history="1">
                        <w:r w:rsidR="00F32943" w:rsidRPr="00541505">
                          <w:rPr>
                            <w:rStyle w:val="Hyperlink"/>
                            <w14:scene3d>
                              <w14:camera w14:prst="orthographicFront"/>
                              <w14:lightRig w14:rig="threePt" w14:dir="t">
                                <w14:rot w14:lat="0" w14:lon="0" w14:rev="0"/>
                              </w14:lightRig>
                            </w14:scene3d>
                          </w:rPr>
                          <w:t>3.2</w:t>
                        </w:r>
                        <w:r w:rsidR="00F32943">
                          <w:rPr>
                            <w:rFonts w:asciiTheme="minorHAnsi" w:eastAsiaTheme="minorEastAsia" w:hAnsiTheme="minorHAnsi" w:cstheme="minorBidi"/>
                            <w:bCs w:val="0"/>
                            <w:noProof/>
                            <w:color w:val="auto"/>
                            <w:szCs w:val="22"/>
                          </w:rPr>
                          <w:tab/>
                        </w:r>
                        <w:r w:rsidR="00F32943" w:rsidRPr="00541505">
                          <w:rPr>
                            <w:rStyle w:val="Hyperlink"/>
                          </w:rPr>
                          <w:t>Tillægsaftaler til Hotline aftale</w:t>
                        </w:r>
                        <w:r w:rsidR="00F32943">
                          <w:rPr>
                            <w:noProof/>
                            <w:webHidden/>
                          </w:rPr>
                          <w:tab/>
                        </w:r>
                        <w:r w:rsidR="00F32943">
                          <w:rPr>
                            <w:noProof/>
                            <w:webHidden/>
                          </w:rPr>
                          <w:fldChar w:fldCharType="begin"/>
                        </w:r>
                        <w:r w:rsidR="00F32943">
                          <w:rPr>
                            <w:noProof/>
                            <w:webHidden/>
                          </w:rPr>
                          <w:instrText xml:space="preserve"> PAGEREF _Toc35255371 \h </w:instrText>
                        </w:r>
                        <w:r w:rsidR="00F32943">
                          <w:rPr>
                            <w:noProof/>
                            <w:webHidden/>
                          </w:rPr>
                        </w:r>
                        <w:r w:rsidR="00F32943">
                          <w:rPr>
                            <w:noProof/>
                            <w:webHidden/>
                          </w:rPr>
                          <w:fldChar w:fldCharType="separate"/>
                        </w:r>
                        <w:r>
                          <w:rPr>
                            <w:noProof/>
                            <w:webHidden/>
                          </w:rPr>
                          <w:t>8</w:t>
                        </w:r>
                        <w:r w:rsidR="00F32943">
                          <w:rPr>
                            <w:noProof/>
                            <w:webHidden/>
                          </w:rPr>
                          <w:fldChar w:fldCharType="end"/>
                        </w:r>
                      </w:hyperlink>
                    </w:p>
                    <w:p w14:paraId="50005CEC" w14:textId="769C38A3" w:rsidR="00F32943" w:rsidRDefault="00DA6351">
                      <w:pPr>
                        <w:pStyle w:val="Indholdsfortegnelse2"/>
                        <w:rPr>
                          <w:rFonts w:asciiTheme="minorHAnsi" w:eastAsiaTheme="minorEastAsia" w:hAnsiTheme="minorHAnsi" w:cstheme="minorBidi"/>
                          <w:bCs w:val="0"/>
                          <w:noProof/>
                          <w:color w:val="auto"/>
                          <w:szCs w:val="22"/>
                        </w:rPr>
                      </w:pPr>
                      <w:hyperlink w:anchor="_Toc35255372" w:history="1">
                        <w:r w:rsidR="00F32943" w:rsidRPr="00541505">
                          <w:rPr>
                            <w:rStyle w:val="Hyperlink"/>
                            <w14:scene3d>
                              <w14:camera w14:prst="orthographicFront"/>
                              <w14:lightRig w14:rig="threePt" w14:dir="t">
                                <w14:rot w14:lat="0" w14:lon="0" w14:rev="0"/>
                              </w14:lightRig>
                            </w14:scene3d>
                          </w:rPr>
                          <w:t>3.3</w:t>
                        </w:r>
                        <w:r w:rsidR="00F32943">
                          <w:rPr>
                            <w:rFonts w:asciiTheme="minorHAnsi" w:eastAsiaTheme="minorEastAsia" w:hAnsiTheme="minorHAnsi" w:cstheme="minorBidi"/>
                            <w:bCs w:val="0"/>
                            <w:noProof/>
                            <w:color w:val="auto"/>
                            <w:szCs w:val="22"/>
                          </w:rPr>
                          <w:tab/>
                        </w:r>
                        <w:r w:rsidR="00F32943" w:rsidRPr="00541505">
                          <w:rPr>
                            <w:rStyle w:val="Hyperlink"/>
                          </w:rPr>
                          <w:t>Regulering at timepriser</w:t>
                        </w:r>
                        <w:r w:rsidR="00F32943">
                          <w:rPr>
                            <w:noProof/>
                            <w:webHidden/>
                          </w:rPr>
                          <w:tab/>
                        </w:r>
                        <w:r w:rsidR="00F32943">
                          <w:rPr>
                            <w:noProof/>
                            <w:webHidden/>
                          </w:rPr>
                          <w:fldChar w:fldCharType="begin"/>
                        </w:r>
                        <w:r w:rsidR="00F32943">
                          <w:rPr>
                            <w:noProof/>
                            <w:webHidden/>
                          </w:rPr>
                          <w:instrText xml:space="preserve"> PAGEREF _Toc35255372 \h </w:instrText>
                        </w:r>
                        <w:r w:rsidR="00F32943">
                          <w:rPr>
                            <w:noProof/>
                            <w:webHidden/>
                          </w:rPr>
                        </w:r>
                        <w:r w:rsidR="00F32943">
                          <w:rPr>
                            <w:noProof/>
                            <w:webHidden/>
                          </w:rPr>
                          <w:fldChar w:fldCharType="separate"/>
                        </w:r>
                        <w:r>
                          <w:rPr>
                            <w:noProof/>
                            <w:webHidden/>
                          </w:rPr>
                          <w:t>8</w:t>
                        </w:r>
                        <w:r w:rsidR="00F32943">
                          <w:rPr>
                            <w:noProof/>
                            <w:webHidden/>
                          </w:rPr>
                          <w:fldChar w:fldCharType="end"/>
                        </w:r>
                      </w:hyperlink>
                    </w:p>
                    <w:p w14:paraId="38F9A4A0" w14:textId="40BBB009" w:rsidR="00F32943" w:rsidRDefault="00DA6351">
                      <w:pPr>
                        <w:pStyle w:val="Indholdsfortegnelse2"/>
                        <w:rPr>
                          <w:rFonts w:asciiTheme="minorHAnsi" w:eastAsiaTheme="minorEastAsia" w:hAnsiTheme="minorHAnsi" w:cstheme="minorBidi"/>
                          <w:bCs w:val="0"/>
                          <w:noProof/>
                          <w:color w:val="auto"/>
                          <w:szCs w:val="22"/>
                        </w:rPr>
                      </w:pPr>
                      <w:hyperlink w:anchor="_Toc35255373" w:history="1">
                        <w:r w:rsidR="00F32943" w:rsidRPr="00541505">
                          <w:rPr>
                            <w:rStyle w:val="Hyperlink"/>
                            <w14:scene3d>
                              <w14:camera w14:prst="orthographicFront"/>
                              <w14:lightRig w14:rig="threePt" w14:dir="t">
                                <w14:rot w14:lat="0" w14:lon="0" w14:rev="0"/>
                              </w14:lightRig>
                            </w14:scene3d>
                          </w:rPr>
                          <w:t>3.4</w:t>
                        </w:r>
                        <w:r w:rsidR="00F32943">
                          <w:rPr>
                            <w:rFonts w:asciiTheme="minorHAnsi" w:eastAsiaTheme="minorEastAsia" w:hAnsiTheme="minorHAnsi" w:cstheme="minorBidi"/>
                            <w:bCs w:val="0"/>
                            <w:noProof/>
                            <w:color w:val="auto"/>
                            <w:szCs w:val="22"/>
                          </w:rPr>
                          <w:tab/>
                        </w:r>
                        <w:r w:rsidR="00F32943" w:rsidRPr="00541505">
                          <w:rPr>
                            <w:rStyle w:val="Hyperlink"/>
                          </w:rPr>
                          <w:t>Gyldighed</w:t>
                        </w:r>
                        <w:r w:rsidR="00F32943">
                          <w:rPr>
                            <w:noProof/>
                            <w:webHidden/>
                          </w:rPr>
                          <w:tab/>
                        </w:r>
                        <w:r w:rsidR="00F32943">
                          <w:rPr>
                            <w:noProof/>
                            <w:webHidden/>
                          </w:rPr>
                          <w:fldChar w:fldCharType="begin"/>
                        </w:r>
                        <w:r w:rsidR="00F32943">
                          <w:rPr>
                            <w:noProof/>
                            <w:webHidden/>
                          </w:rPr>
                          <w:instrText xml:space="preserve"> PAGEREF _Toc35255373 \h </w:instrText>
                        </w:r>
                        <w:r w:rsidR="00F32943">
                          <w:rPr>
                            <w:noProof/>
                            <w:webHidden/>
                          </w:rPr>
                        </w:r>
                        <w:r w:rsidR="00F32943">
                          <w:rPr>
                            <w:noProof/>
                            <w:webHidden/>
                          </w:rPr>
                          <w:fldChar w:fldCharType="separate"/>
                        </w:r>
                        <w:r>
                          <w:rPr>
                            <w:noProof/>
                            <w:webHidden/>
                          </w:rPr>
                          <w:t>8</w:t>
                        </w:r>
                        <w:r w:rsidR="00F32943">
                          <w:rPr>
                            <w:noProof/>
                            <w:webHidden/>
                          </w:rPr>
                          <w:fldChar w:fldCharType="end"/>
                        </w:r>
                      </w:hyperlink>
                    </w:p>
                    <w:p w14:paraId="5C2D4E43" w14:textId="3C6F797F" w:rsidR="00F32943" w:rsidRDefault="00DA6351">
                      <w:pPr>
                        <w:pStyle w:val="Indholdsfortegnelse1"/>
                        <w:rPr>
                          <w:rFonts w:asciiTheme="minorHAnsi" w:eastAsiaTheme="minorEastAsia" w:hAnsiTheme="minorHAnsi" w:cstheme="minorBidi"/>
                          <w:b w:val="0"/>
                          <w:bCs w:val="0"/>
                          <w:noProof/>
                          <w:color w:val="auto"/>
                        </w:rPr>
                      </w:pPr>
                      <w:hyperlink w:anchor="_Toc35255374" w:history="1">
                        <w:r w:rsidR="00F32943" w:rsidRPr="00541505">
                          <w:rPr>
                            <w:rStyle w:val="Hyperlink"/>
                          </w:rPr>
                          <w:t>4.</w:t>
                        </w:r>
                        <w:r w:rsidR="00F32943">
                          <w:rPr>
                            <w:rFonts w:asciiTheme="minorHAnsi" w:eastAsiaTheme="minorEastAsia" w:hAnsiTheme="minorHAnsi" w:cstheme="minorBidi"/>
                            <w:b w:val="0"/>
                            <w:bCs w:val="0"/>
                            <w:noProof/>
                            <w:color w:val="auto"/>
                          </w:rPr>
                          <w:tab/>
                        </w:r>
                        <w:r w:rsidR="00F32943" w:rsidRPr="00541505">
                          <w:rPr>
                            <w:rStyle w:val="Hyperlink"/>
                          </w:rPr>
                          <w:t>Underskrift</w:t>
                        </w:r>
                        <w:r w:rsidR="00F32943">
                          <w:rPr>
                            <w:noProof/>
                            <w:webHidden/>
                          </w:rPr>
                          <w:tab/>
                        </w:r>
                        <w:r w:rsidR="00F32943">
                          <w:rPr>
                            <w:noProof/>
                            <w:webHidden/>
                          </w:rPr>
                          <w:fldChar w:fldCharType="begin"/>
                        </w:r>
                        <w:r w:rsidR="00F32943">
                          <w:rPr>
                            <w:noProof/>
                            <w:webHidden/>
                          </w:rPr>
                          <w:instrText xml:space="preserve"> PAGEREF _Toc35255374 \h </w:instrText>
                        </w:r>
                        <w:r w:rsidR="00F32943">
                          <w:rPr>
                            <w:noProof/>
                            <w:webHidden/>
                          </w:rPr>
                        </w:r>
                        <w:r w:rsidR="00F32943">
                          <w:rPr>
                            <w:noProof/>
                            <w:webHidden/>
                          </w:rPr>
                          <w:fldChar w:fldCharType="separate"/>
                        </w:r>
                        <w:r>
                          <w:rPr>
                            <w:noProof/>
                            <w:webHidden/>
                          </w:rPr>
                          <w:t>9</w:t>
                        </w:r>
                        <w:r w:rsidR="00F32943">
                          <w:rPr>
                            <w:noProof/>
                            <w:webHidden/>
                          </w:rPr>
                          <w:fldChar w:fldCharType="end"/>
                        </w:r>
                      </w:hyperlink>
                    </w:p>
                    <w:p w14:paraId="6CA100B1" w14:textId="51204CC3" w:rsidR="00A346C8" w:rsidRPr="007D7323" w:rsidRDefault="00A346C8" w:rsidP="00AC684A">
                      <w:pPr>
                        <w:pStyle w:val="Indholdsfortegnelse1"/>
                        <w:rPr>
                          <w:rFonts w:asciiTheme="minorHAnsi" w:hAnsiTheme="minorHAnsi"/>
                          <w:color w:val="404040" w:themeColor="text1" w:themeTint="BF"/>
                        </w:rPr>
                      </w:pPr>
                      <w:r w:rsidRPr="007D7323">
                        <w:rPr>
                          <w:rFonts w:asciiTheme="minorHAnsi" w:hAnsiTheme="minorHAnsi"/>
                          <w:color w:val="404040" w:themeColor="text1" w:themeTint="BF"/>
                        </w:rPr>
                        <w:fldChar w:fldCharType="end"/>
                      </w:r>
                    </w:p>
                  </w:txbxContent>
                </v:textbox>
                <w10:wrap anchorx="margin" anchory="margin"/>
              </v:shape>
            </w:pict>
          </mc:Fallback>
        </mc:AlternateContent>
      </w:r>
      <w:r w:rsidR="00D47DE0" w:rsidRPr="001071C5">
        <w:rPr>
          <w:rFonts w:cs="Calibri"/>
          <w:noProof/>
          <w:szCs w:val="22"/>
        </w:rPr>
        <mc:AlternateContent>
          <mc:Choice Requires="wpg">
            <w:drawing>
              <wp:anchor distT="0" distB="0" distL="114300" distR="114300" simplePos="0" relativeHeight="251658241" behindDoc="0" locked="0" layoutInCell="1" allowOverlap="1" wp14:anchorId="77475C37" wp14:editId="5776D9B6">
                <wp:simplePos x="0" y="0"/>
                <wp:positionH relativeFrom="page">
                  <wp:align>right</wp:align>
                </wp:positionH>
                <wp:positionV relativeFrom="page">
                  <wp:posOffset>1028700</wp:posOffset>
                </wp:positionV>
                <wp:extent cx="7543800" cy="2152650"/>
                <wp:effectExtent l="0" t="0" r="0" b="0"/>
                <wp:wrapSquare wrapText="bothSides"/>
                <wp:docPr id="12" name="Grupper 12"/>
                <wp:cNvGraphicFramePr/>
                <a:graphic xmlns:a="http://schemas.openxmlformats.org/drawingml/2006/main">
                  <a:graphicData uri="http://schemas.microsoft.com/office/word/2010/wordprocessingGroup">
                    <wpg:wgp>
                      <wpg:cNvGrpSpPr/>
                      <wpg:grpSpPr>
                        <a:xfrm>
                          <a:off x="0" y="0"/>
                          <a:ext cx="7543800" cy="2152650"/>
                          <a:chOff x="0" y="1"/>
                          <a:chExt cx="7543800" cy="2150345"/>
                        </a:xfrm>
                      </wpg:grpSpPr>
                      <pic:pic xmlns:pic="http://schemas.openxmlformats.org/drawingml/2006/picture">
                        <pic:nvPicPr>
                          <pic:cNvPr id="3" name="Billede 3" descr="/Users/mob/Desktop/Frontmage.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
                            <a:ext cx="7543800" cy="2150345"/>
                          </a:xfrm>
                          <a:prstGeom prst="rect">
                            <a:avLst/>
                          </a:prstGeom>
                          <a:noFill/>
                          <a:ln>
                            <a:noFill/>
                          </a:ln>
                        </pic:spPr>
                      </pic:pic>
                      <wps:wsp>
                        <wps:cNvPr id="4" name="Tekstfelt 4"/>
                        <wps:cNvSpPr txBox="1"/>
                        <wps:spPr>
                          <a:xfrm>
                            <a:off x="639097" y="161926"/>
                            <a:ext cx="6421120" cy="90878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FC2EAE" w14:textId="1809E36A" w:rsidR="00A346C8" w:rsidRPr="000916C2" w:rsidRDefault="008B1E40" w:rsidP="008B1E40">
                              <w:pPr>
                                <w:ind w:firstLine="1304"/>
                                <w:rPr>
                                  <w:rFonts w:cs="Calibri"/>
                                  <w:b/>
                                  <w:color w:val="FFFFFF" w:themeColor="background1"/>
                                  <w:sz w:val="72"/>
                                  <w:szCs w:val="52"/>
                                </w:rPr>
                              </w:pPr>
                              <w:r>
                                <w:rPr>
                                  <w:rFonts w:cs="Calibri"/>
                                  <w:b/>
                                  <w:color w:val="FFFFFF" w:themeColor="background1"/>
                                  <w:sz w:val="72"/>
                                  <w:szCs w:val="52"/>
                                </w:rPr>
                                <w:t>LS/</w:t>
                              </w:r>
                              <w:r w:rsidR="00AE7E06">
                                <w:rPr>
                                  <w:rFonts w:cs="Calibri"/>
                                  <w:b/>
                                  <w:color w:val="FFFFFF" w:themeColor="background1"/>
                                  <w:sz w:val="72"/>
                                  <w:szCs w:val="52"/>
                                </w:rPr>
                                <w:t>Back</w:t>
                              </w:r>
                              <w:r w:rsidR="00023242">
                                <w:rPr>
                                  <w:rFonts w:cs="Calibri"/>
                                  <w:b/>
                                  <w:color w:val="FFFFFF" w:themeColor="background1"/>
                                  <w:sz w:val="72"/>
                                  <w:szCs w:val="52"/>
                                </w:rPr>
                                <w:t>office</w:t>
                              </w:r>
                              <w:r w:rsidR="00A346C8">
                                <w:rPr>
                                  <w:rFonts w:cs="Calibri"/>
                                  <w:b/>
                                  <w:color w:val="FFFFFF" w:themeColor="background1"/>
                                  <w:sz w:val="72"/>
                                  <w:szCs w:val="52"/>
                                </w:rPr>
                                <w:t xml:space="preserve"> </w:t>
                              </w:r>
                              <w:r w:rsidR="00A346C8" w:rsidRPr="000916C2">
                                <w:rPr>
                                  <w:rFonts w:cs="Calibri"/>
                                  <w:b/>
                                  <w:color w:val="FFFFFF" w:themeColor="background1"/>
                                  <w:sz w:val="72"/>
                                  <w:szCs w:val="52"/>
                                </w:rPr>
                                <w:t>Support aftale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kstfelt 11"/>
                        <wps:cNvSpPr txBox="1"/>
                        <wps:spPr>
                          <a:xfrm>
                            <a:off x="137652" y="1070710"/>
                            <a:ext cx="7299325" cy="101303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681833" w14:textId="0A4849A8" w:rsidR="00A346C8" w:rsidRPr="00346803" w:rsidRDefault="00A346C8" w:rsidP="0042520A">
                              <w:pPr>
                                <w:jc w:val="center"/>
                                <w:rPr>
                                  <w:b/>
                                  <w:color w:val="FFFFFF" w:themeColor="background1"/>
                                  <w:sz w:val="22"/>
                                </w:rPr>
                              </w:pPr>
                              <w:r w:rsidRPr="00346803">
                                <w:rPr>
                                  <w:b/>
                                  <w:color w:val="FFFFFF" w:themeColor="background1"/>
                                  <w:sz w:val="22"/>
                                </w:rPr>
                                <w:t xml:space="preserve">Kunde:  </w:t>
                              </w:r>
                            </w:p>
                            <w:p w14:paraId="747530F8" w14:textId="035D3579" w:rsidR="00A346C8" w:rsidRPr="00A64A71" w:rsidRDefault="00A346C8" w:rsidP="0042520A">
                              <w:pPr>
                                <w:jc w:val="center"/>
                                <w:rPr>
                                  <w:b/>
                                  <w:color w:val="FFFFFF" w:themeColor="background1"/>
                                  <w:sz w:val="22"/>
                                </w:rPr>
                              </w:pPr>
                              <w:r w:rsidRPr="00A64A71">
                                <w:rPr>
                                  <w:b/>
                                  <w:color w:val="FFFFFF" w:themeColor="background1"/>
                                  <w:sz w:val="22"/>
                                </w:rPr>
                                <w:t xml:space="preserve">Adresse: </w:t>
                              </w:r>
                            </w:p>
                            <w:p w14:paraId="4EE48F22" w14:textId="75F27A0B" w:rsidR="00A346C8" w:rsidRPr="00057D61" w:rsidRDefault="00A346C8" w:rsidP="000916C2">
                              <w:pPr>
                                <w:jc w:val="center"/>
                                <w:rPr>
                                  <w:b/>
                                  <w:color w:val="FFFFFF" w:themeColor="background1"/>
                                  <w:sz w:val="22"/>
                                </w:rPr>
                              </w:pPr>
                              <w:r w:rsidRPr="00057D61">
                                <w:rPr>
                                  <w:b/>
                                  <w:color w:val="FFFFFF" w:themeColor="background1"/>
                                  <w:sz w:val="22"/>
                                </w:rPr>
                                <w:t xml:space="preserve">Postnr.:  </w:t>
                              </w:r>
                              <w:r>
                                <w:rPr>
                                  <w:b/>
                                  <w:color w:val="FFFFFF" w:themeColor="background1"/>
                                  <w:sz w:val="22"/>
                                </w:rPr>
                                <w:t xml:space="preserve"> </w:t>
                              </w:r>
                              <w:r w:rsidRPr="00057D61">
                                <w:rPr>
                                  <w:b/>
                                  <w:color w:val="FFFFFF" w:themeColor="background1"/>
                                  <w:sz w:val="22"/>
                                </w:rPr>
                                <w:t>By:</w:t>
                              </w:r>
                              <w:r>
                                <w:rPr>
                                  <w:b/>
                                  <w:color w:val="FFFFFF" w:themeColor="background1"/>
                                  <w:sz w:val="22"/>
                                </w:rPr>
                                <w:t xml:space="preserve"> </w:t>
                              </w:r>
                            </w:p>
                            <w:p w14:paraId="3153DAB4" w14:textId="7559E243" w:rsidR="00A346C8" w:rsidRPr="00057D61" w:rsidRDefault="00A346C8" w:rsidP="000916C2">
                              <w:pPr>
                                <w:jc w:val="center"/>
                                <w:rPr>
                                  <w:b/>
                                  <w:color w:val="FFFFFF" w:themeColor="background1"/>
                                  <w:sz w:val="22"/>
                                </w:rPr>
                              </w:pPr>
                              <w:r w:rsidRPr="00057D61">
                                <w:rPr>
                                  <w:b/>
                                  <w:color w:val="FFFFFF" w:themeColor="background1"/>
                                  <w:sz w:val="22"/>
                                </w:rPr>
                                <w:t xml:space="preserve">CVR nr.: </w:t>
                              </w:r>
                            </w:p>
                            <w:p w14:paraId="78F9EC93" w14:textId="77777777" w:rsidR="00A346C8" w:rsidRPr="00057D61" w:rsidRDefault="00A346C8" w:rsidP="0042520A">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75C37" id="Grupper 12" o:spid="_x0000_s1027" style="position:absolute;margin-left:542.8pt;margin-top:81pt;width:594pt;height:169.5pt;z-index:251658241;mso-position-horizontal:right;mso-position-horizontal-relative:page;mso-position-vertical-relative:page;mso-width-relative:margin;mso-height-relative:margin" coordorigin="" coordsize="75438,21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3" o:spid="_x0000_s1028" type="#_x0000_t75" alt="/Users/mob/Desktop/Frontmage.png" style="position:absolute;width:75438;height:2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">
                  <v:imagedata r:id="rId13" o:title="Frontmage"/>
                </v:shape>
                <v:shape id="Tekstfelt 4" o:spid="_x0000_s1029" type="#_x0000_t202" style="position:absolute;left:6390;top:1619;width:64212;height:9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1iywQAAANoAAAAPAAAAZHJzL2Rvd25yZXYueG1sRI/RisIw&#10;FETfhf2HcBd8EU0V0a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LULWLLBAAAA2gAAAA8AAAAA&#10;AAAAAAAAAAAABwIAAGRycy9kb3ducmV2LnhtbFBLBQYAAAAAAwADALcAAAD1AgAAAAA=&#10;" filled="f" stroked="f">
                  <v:textbox>
                    <w:txbxContent>
                      <w:p w14:paraId="1DFC2EAE" w14:textId="1809E36A" w:rsidR="00A346C8" w:rsidRPr="000916C2" w:rsidRDefault="008B1E40" w:rsidP="008B1E40">
                        <w:pPr>
                          <w:ind w:firstLine="1304"/>
                          <w:rPr>
                            <w:rFonts w:cs="Calibri"/>
                            <w:b/>
                            <w:color w:val="FFFFFF" w:themeColor="background1"/>
                            <w:sz w:val="72"/>
                            <w:szCs w:val="52"/>
                          </w:rPr>
                        </w:pPr>
                        <w:r>
                          <w:rPr>
                            <w:rFonts w:cs="Calibri"/>
                            <w:b/>
                            <w:color w:val="FFFFFF" w:themeColor="background1"/>
                            <w:sz w:val="72"/>
                            <w:szCs w:val="52"/>
                          </w:rPr>
                          <w:t>LS/</w:t>
                        </w:r>
                        <w:r w:rsidR="00AE7E06">
                          <w:rPr>
                            <w:rFonts w:cs="Calibri"/>
                            <w:b/>
                            <w:color w:val="FFFFFF" w:themeColor="background1"/>
                            <w:sz w:val="72"/>
                            <w:szCs w:val="52"/>
                          </w:rPr>
                          <w:t>Back</w:t>
                        </w:r>
                        <w:r w:rsidR="00023242">
                          <w:rPr>
                            <w:rFonts w:cs="Calibri"/>
                            <w:b/>
                            <w:color w:val="FFFFFF" w:themeColor="background1"/>
                            <w:sz w:val="72"/>
                            <w:szCs w:val="52"/>
                          </w:rPr>
                          <w:t>office</w:t>
                        </w:r>
                        <w:r w:rsidR="00A346C8">
                          <w:rPr>
                            <w:rFonts w:cs="Calibri"/>
                            <w:b/>
                            <w:color w:val="FFFFFF" w:themeColor="background1"/>
                            <w:sz w:val="72"/>
                            <w:szCs w:val="52"/>
                          </w:rPr>
                          <w:t xml:space="preserve"> </w:t>
                        </w:r>
                        <w:r w:rsidR="00A346C8" w:rsidRPr="000916C2">
                          <w:rPr>
                            <w:rFonts w:cs="Calibri"/>
                            <w:b/>
                            <w:color w:val="FFFFFF" w:themeColor="background1"/>
                            <w:sz w:val="72"/>
                            <w:szCs w:val="52"/>
                          </w:rPr>
                          <w:t>Support aftale</w:t>
                        </w:r>
                      </w:p>
                    </w:txbxContent>
                  </v:textbox>
                </v:shape>
                <v:shape id="Tekstfelt 11" o:spid="_x0000_s1030" type="#_x0000_t202" style="position:absolute;left:1376;top:10707;width:72993;height:10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" filled="f" stroked="f">
                  <v:textbox>
                    <w:txbxContent>
                      <w:p w14:paraId="40681833" w14:textId="0A4849A8" w:rsidR="00A346C8" w:rsidRPr="00346803" w:rsidRDefault="00A346C8" w:rsidP="0042520A">
                        <w:pPr>
                          <w:jc w:val="center"/>
                          <w:rPr>
                            <w:b/>
                            <w:color w:val="FFFFFF" w:themeColor="background1"/>
                            <w:sz w:val="22"/>
                          </w:rPr>
                        </w:pPr>
                        <w:r w:rsidRPr="00346803">
                          <w:rPr>
                            <w:b/>
                            <w:color w:val="FFFFFF" w:themeColor="background1"/>
                            <w:sz w:val="22"/>
                          </w:rPr>
                          <w:t xml:space="preserve">Kunde:  </w:t>
                        </w:r>
                      </w:p>
                      <w:p w14:paraId="747530F8" w14:textId="035D3579" w:rsidR="00A346C8" w:rsidRPr="00A64A71" w:rsidRDefault="00A346C8" w:rsidP="0042520A">
                        <w:pPr>
                          <w:jc w:val="center"/>
                          <w:rPr>
                            <w:b/>
                            <w:color w:val="FFFFFF" w:themeColor="background1"/>
                            <w:sz w:val="22"/>
                          </w:rPr>
                        </w:pPr>
                        <w:r w:rsidRPr="00A64A71">
                          <w:rPr>
                            <w:b/>
                            <w:color w:val="FFFFFF" w:themeColor="background1"/>
                            <w:sz w:val="22"/>
                          </w:rPr>
                          <w:t xml:space="preserve">Adresse: </w:t>
                        </w:r>
                      </w:p>
                      <w:p w14:paraId="4EE48F22" w14:textId="75F27A0B" w:rsidR="00A346C8" w:rsidRPr="00057D61" w:rsidRDefault="00A346C8" w:rsidP="000916C2">
                        <w:pPr>
                          <w:jc w:val="center"/>
                          <w:rPr>
                            <w:b/>
                            <w:color w:val="FFFFFF" w:themeColor="background1"/>
                            <w:sz w:val="22"/>
                          </w:rPr>
                        </w:pPr>
                        <w:r w:rsidRPr="00057D61">
                          <w:rPr>
                            <w:b/>
                            <w:color w:val="FFFFFF" w:themeColor="background1"/>
                            <w:sz w:val="22"/>
                          </w:rPr>
                          <w:t xml:space="preserve">Postnr.:  </w:t>
                        </w:r>
                        <w:r>
                          <w:rPr>
                            <w:b/>
                            <w:color w:val="FFFFFF" w:themeColor="background1"/>
                            <w:sz w:val="22"/>
                          </w:rPr>
                          <w:t xml:space="preserve"> </w:t>
                        </w:r>
                        <w:r w:rsidRPr="00057D61">
                          <w:rPr>
                            <w:b/>
                            <w:color w:val="FFFFFF" w:themeColor="background1"/>
                            <w:sz w:val="22"/>
                          </w:rPr>
                          <w:t>By:</w:t>
                        </w:r>
                        <w:r>
                          <w:rPr>
                            <w:b/>
                            <w:color w:val="FFFFFF" w:themeColor="background1"/>
                            <w:sz w:val="22"/>
                          </w:rPr>
                          <w:t xml:space="preserve"> </w:t>
                        </w:r>
                      </w:p>
                      <w:p w14:paraId="3153DAB4" w14:textId="7559E243" w:rsidR="00A346C8" w:rsidRPr="00057D61" w:rsidRDefault="00A346C8" w:rsidP="000916C2">
                        <w:pPr>
                          <w:jc w:val="center"/>
                          <w:rPr>
                            <w:b/>
                            <w:color w:val="FFFFFF" w:themeColor="background1"/>
                            <w:sz w:val="22"/>
                          </w:rPr>
                        </w:pPr>
                        <w:r w:rsidRPr="00057D61">
                          <w:rPr>
                            <w:b/>
                            <w:color w:val="FFFFFF" w:themeColor="background1"/>
                            <w:sz w:val="22"/>
                          </w:rPr>
                          <w:t xml:space="preserve">CVR nr.: </w:t>
                        </w:r>
                      </w:p>
                      <w:p w14:paraId="78F9EC93" w14:textId="77777777" w:rsidR="00A346C8" w:rsidRPr="00057D61" w:rsidRDefault="00A346C8" w:rsidP="0042520A">
                        <w:pPr>
                          <w:jc w:val="center"/>
                          <w:rPr>
                            <w:b/>
                            <w:color w:val="FFFFFF" w:themeColor="background1"/>
                            <w:sz w:val="22"/>
                          </w:rPr>
                        </w:pPr>
                      </w:p>
                    </w:txbxContent>
                  </v:textbox>
                </v:shape>
                <w10:wrap type="square" anchorx="page" anchory="page"/>
              </v:group>
            </w:pict>
          </mc:Fallback>
        </mc:AlternateContent>
      </w:r>
      <w:r w:rsidR="00A96A37" w:rsidRPr="001071C5">
        <w:rPr>
          <w:sz w:val="28"/>
        </w:rPr>
        <w:br w:type="page"/>
      </w:r>
    </w:p>
    <w:p w14:paraId="7EFE1D57" w14:textId="77777777" w:rsidR="00882713" w:rsidRPr="00455860" w:rsidRDefault="00440790" w:rsidP="00455860">
      <w:pPr>
        <w:pStyle w:val="Overskrift1"/>
      </w:pPr>
      <w:bookmarkStart w:id="0" w:name="_Toc485031399"/>
      <w:bookmarkStart w:id="1" w:name="_Toc485045254"/>
      <w:bookmarkStart w:id="2" w:name="_Toc485156808"/>
      <w:bookmarkStart w:id="3" w:name="_Toc485156917"/>
      <w:bookmarkStart w:id="4" w:name="_Toc485157066"/>
      <w:bookmarkStart w:id="5" w:name="_Toc485157094"/>
      <w:bookmarkStart w:id="6" w:name="_Toc486417047"/>
      <w:bookmarkStart w:id="7" w:name="_Toc490661225"/>
      <w:bookmarkStart w:id="8" w:name="_Toc490662583"/>
      <w:bookmarkStart w:id="9" w:name="_Toc495048925"/>
      <w:bookmarkStart w:id="10" w:name="_Toc495050749"/>
      <w:bookmarkStart w:id="11" w:name="_Toc506972910"/>
      <w:bookmarkStart w:id="12" w:name="_Toc506974333"/>
      <w:bookmarkStart w:id="13" w:name="_Toc1469389"/>
      <w:bookmarkStart w:id="14" w:name="_Toc5089157"/>
      <w:bookmarkStart w:id="15" w:name="_Toc16067641"/>
      <w:bookmarkStart w:id="16" w:name="_Toc27378881"/>
      <w:bookmarkStart w:id="17" w:name="_Toc27393960"/>
      <w:bookmarkStart w:id="18" w:name="_Toc35255353"/>
      <w:r w:rsidRPr="00455860">
        <w:lastRenderedPageBreak/>
        <w:t>Formål</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75B89640" w14:textId="71DDE408" w:rsidR="006D5A3C" w:rsidRPr="006D5A3C" w:rsidRDefault="006D5A3C" w:rsidP="006D5A3C">
      <w:pPr>
        <w:rPr>
          <w:sz w:val="22"/>
          <w:szCs w:val="22"/>
        </w:rPr>
      </w:pPr>
      <w:bookmarkStart w:id="19" w:name="_Toc68493393"/>
      <w:bookmarkStart w:id="20" w:name="_Toc68493445"/>
      <w:r w:rsidRPr="006D5A3C">
        <w:rPr>
          <w:sz w:val="22"/>
          <w:szCs w:val="22"/>
        </w:rPr>
        <w:t xml:space="preserve">Med nærværende Hotline aftale sikres Kunden adgang til telefonisk og e-mail baseret support. Med en Hotline aftale opnår brugere hurtig adgang til hjælp og support, og kan således have optimal udnyttelse af deres </w:t>
      </w:r>
      <w:r w:rsidR="00D36C08">
        <w:rPr>
          <w:sz w:val="22"/>
          <w:szCs w:val="22"/>
        </w:rPr>
        <w:t>LS Retail</w:t>
      </w:r>
      <w:r w:rsidRPr="006D5A3C">
        <w:rPr>
          <w:sz w:val="22"/>
          <w:szCs w:val="22"/>
        </w:rPr>
        <w:t xml:space="preserve"> med et minimum af driftsproblemer.</w:t>
      </w:r>
    </w:p>
    <w:p w14:paraId="45691AFF" w14:textId="77777777" w:rsidR="006D5A3C" w:rsidRPr="006D5A3C" w:rsidRDefault="006D5A3C" w:rsidP="006D5A3C">
      <w:pPr>
        <w:rPr>
          <w:sz w:val="22"/>
          <w:szCs w:val="22"/>
        </w:rPr>
      </w:pPr>
    </w:p>
    <w:p w14:paraId="6C3D8B51" w14:textId="42B72824" w:rsidR="00CB15F2" w:rsidRPr="006D5A3C" w:rsidRDefault="006D5A3C" w:rsidP="00882713">
      <w:pPr>
        <w:rPr>
          <w:sz w:val="22"/>
          <w:szCs w:val="22"/>
        </w:rPr>
      </w:pPr>
      <w:r w:rsidRPr="006D5A3C">
        <w:rPr>
          <w:sz w:val="22"/>
          <w:szCs w:val="22"/>
        </w:rPr>
        <w:t xml:space="preserve">Hotline funktionen er fast bemandet med nogle meget kompetente NAV konsulenter </w:t>
      </w:r>
      <w:r w:rsidR="002C70C7">
        <w:rPr>
          <w:sz w:val="22"/>
          <w:szCs w:val="22"/>
        </w:rPr>
        <w:t xml:space="preserve">med LS </w:t>
      </w:r>
      <w:r w:rsidR="00057E47">
        <w:rPr>
          <w:sz w:val="22"/>
          <w:szCs w:val="22"/>
        </w:rPr>
        <w:t xml:space="preserve">Retail </w:t>
      </w:r>
      <w:r w:rsidR="002C70C7">
        <w:rPr>
          <w:sz w:val="22"/>
          <w:szCs w:val="22"/>
        </w:rPr>
        <w:t xml:space="preserve">erfaring </w:t>
      </w:r>
      <w:r w:rsidRPr="006D5A3C">
        <w:rPr>
          <w:sz w:val="22"/>
          <w:szCs w:val="22"/>
        </w:rPr>
        <w:t>og konsulenterne varetager kun denne opgave og har 100% fokus på brugernes problemstillinger og hurtig afhjælpning af disse.</w:t>
      </w:r>
    </w:p>
    <w:p w14:paraId="4AEEDFC3" w14:textId="76EC25CF" w:rsidR="006D5A3C" w:rsidRDefault="006D5A3C" w:rsidP="006D5A3C">
      <w:pPr>
        <w:pStyle w:val="Overskrift2"/>
      </w:pPr>
      <w:bookmarkStart w:id="21" w:name="_Toc490661226"/>
      <w:bookmarkStart w:id="22" w:name="_Toc490662584"/>
      <w:bookmarkStart w:id="23" w:name="_Toc495048926"/>
      <w:bookmarkStart w:id="24" w:name="_Toc495050750"/>
      <w:bookmarkStart w:id="25" w:name="_Toc506972911"/>
      <w:bookmarkStart w:id="26" w:name="_Toc506974334"/>
      <w:bookmarkStart w:id="27" w:name="_Toc1469390"/>
      <w:bookmarkStart w:id="28" w:name="_Toc5089158"/>
      <w:bookmarkStart w:id="29" w:name="_Toc16067642"/>
      <w:bookmarkStart w:id="30" w:name="_Toc27378882"/>
      <w:bookmarkStart w:id="31" w:name="_Toc27393961"/>
      <w:bookmarkStart w:id="32" w:name="_Toc35255354"/>
      <w:r w:rsidRPr="000916C2">
        <w:t>Specifikation af Hotline ydelser</w:t>
      </w:r>
      <w:bookmarkEnd w:id="21"/>
      <w:bookmarkEnd w:id="22"/>
      <w:bookmarkEnd w:id="23"/>
      <w:bookmarkEnd w:id="24"/>
      <w:bookmarkEnd w:id="25"/>
      <w:bookmarkEnd w:id="26"/>
      <w:bookmarkEnd w:id="27"/>
      <w:bookmarkEnd w:id="28"/>
      <w:bookmarkEnd w:id="29"/>
      <w:bookmarkEnd w:id="30"/>
      <w:bookmarkEnd w:id="31"/>
      <w:bookmarkEnd w:id="32"/>
    </w:p>
    <w:p w14:paraId="5C73737A" w14:textId="77777777" w:rsidR="007F7A27" w:rsidRPr="007F7A27" w:rsidRDefault="007F7A27" w:rsidP="007F7A27"/>
    <w:p w14:paraId="490B0FE9" w14:textId="77777777" w:rsidR="006D5A3C" w:rsidRPr="006D5A3C" w:rsidRDefault="006D5A3C" w:rsidP="006D5A3C">
      <w:pPr>
        <w:pStyle w:val="Punktopstilling"/>
        <w:numPr>
          <w:ilvl w:val="0"/>
          <w:numId w:val="1"/>
        </w:numPr>
        <w:rPr>
          <w:sz w:val="22"/>
          <w:szCs w:val="22"/>
        </w:rPr>
      </w:pPr>
      <w:r w:rsidRPr="006D5A3C">
        <w:rPr>
          <w:sz w:val="22"/>
          <w:szCs w:val="22"/>
        </w:rPr>
        <w:t>Direkte telefonisk adgang til Hotline på telefon.</w:t>
      </w:r>
    </w:p>
    <w:p w14:paraId="486E2FD7" w14:textId="77777777" w:rsidR="006D5A3C" w:rsidRPr="006D5A3C" w:rsidRDefault="006D5A3C" w:rsidP="006D5A3C">
      <w:pPr>
        <w:pStyle w:val="Punktopstilling"/>
        <w:numPr>
          <w:ilvl w:val="0"/>
          <w:numId w:val="1"/>
        </w:numPr>
        <w:rPr>
          <w:sz w:val="22"/>
          <w:szCs w:val="22"/>
        </w:rPr>
      </w:pPr>
      <w:r w:rsidRPr="006D5A3C">
        <w:rPr>
          <w:sz w:val="22"/>
          <w:szCs w:val="22"/>
        </w:rPr>
        <w:t>Diagnose af fejlsituationer/driftsforstyrrelser.</w:t>
      </w:r>
    </w:p>
    <w:p w14:paraId="462E2EE9" w14:textId="77777777" w:rsidR="006D5A3C" w:rsidRPr="006D5A3C" w:rsidRDefault="006D5A3C" w:rsidP="006D5A3C">
      <w:pPr>
        <w:pStyle w:val="Punktopstilling"/>
        <w:numPr>
          <w:ilvl w:val="0"/>
          <w:numId w:val="1"/>
        </w:numPr>
        <w:rPr>
          <w:sz w:val="22"/>
          <w:szCs w:val="22"/>
        </w:rPr>
      </w:pPr>
      <w:r w:rsidRPr="006D5A3C">
        <w:rPr>
          <w:sz w:val="22"/>
          <w:szCs w:val="22"/>
        </w:rPr>
        <w:t>Anvisning af rettelsesprocedurer ved fejlsituationer.</w:t>
      </w:r>
    </w:p>
    <w:p w14:paraId="74CA7862" w14:textId="77777777" w:rsidR="006D5A3C" w:rsidRPr="006D5A3C" w:rsidRDefault="006D5A3C" w:rsidP="006D5A3C">
      <w:pPr>
        <w:pStyle w:val="Punktopstilling"/>
        <w:numPr>
          <w:ilvl w:val="0"/>
          <w:numId w:val="1"/>
        </w:numPr>
        <w:rPr>
          <w:sz w:val="22"/>
          <w:szCs w:val="22"/>
        </w:rPr>
      </w:pPr>
      <w:r w:rsidRPr="006D5A3C">
        <w:rPr>
          <w:sz w:val="22"/>
          <w:szCs w:val="22"/>
        </w:rPr>
        <w:t>Afklaring af spørgsmål vedrørende programmernes funktionalitet, hvilket vil sige rådgivning og hjælp i forbindelse med den daglige almindelige drift af økonomisystemet.</w:t>
      </w:r>
    </w:p>
    <w:p w14:paraId="16793C58" w14:textId="77777777" w:rsidR="006D5A3C" w:rsidRPr="006D5A3C" w:rsidRDefault="006D5A3C" w:rsidP="006D5A3C">
      <w:pPr>
        <w:pStyle w:val="Punktopstilling"/>
        <w:numPr>
          <w:ilvl w:val="0"/>
          <w:numId w:val="1"/>
        </w:numPr>
        <w:rPr>
          <w:sz w:val="22"/>
          <w:szCs w:val="22"/>
        </w:rPr>
      </w:pPr>
      <w:r w:rsidRPr="006D5A3C">
        <w:rPr>
          <w:sz w:val="22"/>
          <w:szCs w:val="22"/>
        </w:rPr>
        <w:t xml:space="preserve">Der vil i tilknytning til </w:t>
      </w:r>
      <w:proofErr w:type="gramStart"/>
      <w:r w:rsidRPr="006D5A3C">
        <w:rPr>
          <w:sz w:val="22"/>
          <w:szCs w:val="22"/>
        </w:rPr>
        <w:t>hotline funktionen</w:t>
      </w:r>
      <w:proofErr w:type="gramEnd"/>
      <w:r w:rsidRPr="006D5A3C">
        <w:rPr>
          <w:sz w:val="22"/>
          <w:szCs w:val="22"/>
        </w:rPr>
        <w:t xml:space="preserve"> være konsulent- og udviklerassistance fra konsulenter, som har specifik produktviden om de moduler, som er omfattet af aftalen.</w:t>
      </w:r>
    </w:p>
    <w:p w14:paraId="440CAF72" w14:textId="77777777" w:rsidR="006D5A3C" w:rsidRPr="006D5A3C" w:rsidRDefault="006D5A3C" w:rsidP="006D5A3C">
      <w:pPr>
        <w:pStyle w:val="Punktopstilling"/>
        <w:numPr>
          <w:ilvl w:val="0"/>
          <w:numId w:val="1"/>
        </w:numPr>
        <w:rPr>
          <w:sz w:val="22"/>
          <w:szCs w:val="22"/>
        </w:rPr>
      </w:pPr>
      <w:r w:rsidRPr="006D5A3C">
        <w:rPr>
          <w:sz w:val="22"/>
          <w:szCs w:val="22"/>
        </w:rPr>
        <w:t>Prioritering af hotline aftalekunder.</w:t>
      </w:r>
      <w:r w:rsidRPr="006D5A3C">
        <w:rPr>
          <w:sz w:val="22"/>
          <w:szCs w:val="22"/>
        </w:rPr>
        <w:br/>
        <w:t>Kunder med Hotline aftale bliver prioriteret før kunder uden Hotline aftale.</w:t>
      </w:r>
    </w:p>
    <w:p w14:paraId="35B37A16" w14:textId="54220422" w:rsidR="006D5A3C" w:rsidRDefault="006D5A3C" w:rsidP="006D5A3C">
      <w:pPr>
        <w:pStyle w:val="Punktopstilling"/>
        <w:numPr>
          <w:ilvl w:val="0"/>
          <w:numId w:val="1"/>
        </w:numPr>
        <w:rPr>
          <w:sz w:val="22"/>
          <w:szCs w:val="22"/>
        </w:rPr>
      </w:pPr>
      <w:r w:rsidRPr="006D5A3C">
        <w:rPr>
          <w:sz w:val="22"/>
          <w:szCs w:val="22"/>
        </w:rPr>
        <w:t xml:space="preserve">Hvis opgaves karakter er ud over det der indgår i Hotline aftalen, vil dette blive faktureret til </w:t>
      </w:r>
      <w:r w:rsidR="00D36C08">
        <w:rPr>
          <w:sz w:val="22"/>
          <w:szCs w:val="22"/>
        </w:rPr>
        <w:t>kunden normale</w:t>
      </w:r>
      <w:r w:rsidRPr="006D5A3C">
        <w:rPr>
          <w:sz w:val="22"/>
          <w:szCs w:val="22"/>
        </w:rPr>
        <w:t xml:space="preserve"> timepris, Kunden vil blive informeret om dette, når opgaven overgår til 2nd </w:t>
      </w:r>
      <w:proofErr w:type="spellStart"/>
      <w:r w:rsidRPr="006D5A3C">
        <w:rPr>
          <w:sz w:val="22"/>
          <w:szCs w:val="22"/>
        </w:rPr>
        <w:t>level</w:t>
      </w:r>
      <w:proofErr w:type="spellEnd"/>
      <w:r w:rsidRPr="006D5A3C">
        <w:rPr>
          <w:sz w:val="22"/>
          <w:szCs w:val="22"/>
        </w:rPr>
        <w:t xml:space="preserve"> support som er en betalbar ydelse.</w:t>
      </w:r>
    </w:p>
    <w:p w14:paraId="38056D03" w14:textId="77777777" w:rsidR="007F7A27" w:rsidRDefault="007F7A27" w:rsidP="007F7A27">
      <w:pPr>
        <w:pStyle w:val="Punktopstilling"/>
        <w:numPr>
          <w:ilvl w:val="0"/>
          <w:numId w:val="0"/>
        </w:numPr>
        <w:ind w:left="567"/>
        <w:rPr>
          <w:sz w:val="22"/>
          <w:szCs w:val="22"/>
        </w:rPr>
      </w:pPr>
    </w:p>
    <w:p w14:paraId="415F7762" w14:textId="1A6C6DA8" w:rsidR="00E1064C" w:rsidRDefault="00E1064C" w:rsidP="00C76620">
      <w:pPr>
        <w:pStyle w:val="Overskrift2"/>
      </w:pPr>
      <w:bookmarkStart w:id="33" w:name="_Toc364076042"/>
      <w:bookmarkStart w:id="34" w:name="_Toc384631930"/>
      <w:bookmarkStart w:id="35" w:name="_Toc495048927"/>
      <w:bookmarkStart w:id="36" w:name="_Toc495050751"/>
      <w:bookmarkStart w:id="37" w:name="_Toc506972912"/>
      <w:bookmarkStart w:id="38" w:name="_Toc506974335"/>
      <w:bookmarkStart w:id="39" w:name="_Toc1469391"/>
      <w:bookmarkStart w:id="40" w:name="_Toc5089159"/>
      <w:bookmarkStart w:id="41" w:name="_Toc16067643"/>
      <w:bookmarkStart w:id="42" w:name="_Toc27378883"/>
      <w:bookmarkStart w:id="43" w:name="_Toc27393962"/>
      <w:bookmarkStart w:id="44" w:name="_Toc35255355"/>
      <w:r w:rsidRPr="006C5871">
        <w:t xml:space="preserve">Definition af </w:t>
      </w:r>
      <w:r w:rsidR="005D0DBB">
        <w:t>SUPPORTAFTALER</w:t>
      </w:r>
      <w:r w:rsidRPr="006C5871">
        <w:t>:</w:t>
      </w:r>
      <w:bookmarkEnd w:id="33"/>
      <w:bookmarkEnd w:id="34"/>
      <w:bookmarkEnd w:id="35"/>
      <w:bookmarkEnd w:id="36"/>
      <w:bookmarkEnd w:id="37"/>
      <w:bookmarkEnd w:id="38"/>
      <w:bookmarkEnd w:id="39"/>
      <w:bookmarkEnd w:id="40"/>
      <w:bookmarkEnd w:id="41"/>
      <w:bookmarkEnd w:id="42"/>
      <w:bookmarkEnd w:id="43"/>
      <w:bookmarkEnd w:id="44"/>
      <w:r>
        <w:t xml:space="preserve"> </w:t>
      </w:r>
    </w:p>
    <w:p w14:paraId="351A9A66" w14:textId="77777777" w:rsidR="007F7A27" w:rsidRDefault="00455860" w:rsidP="00E1064C">
      <w:pPr>
        <w:rPr>
          <w:sz w:val="22"/>
          <w:szCs w:val="22"/>
        </w:rPr>
      </w:pPr>
      <w:r>
        <w:rPr>
          <w:sz w:val="22"/>
          <w:szCs w:val="22"/>
        </w:rPr>
        <w:t xml:space="preserve">Der skelnes mellem </w:t>
      </w:r>
      <w:r w:rsidR="00E000EE">
        <w:rPr>
          <w:sz w:val="22"/>
          <w:szCs w:val="22"/>
        </w:rPr>
        <w:t>2</w:t>
      </w:r>
      <w:r w:rsidR="00E1064C" w:rsidRPr="00975E98">
        <w:rPr>
          <w:sz w:val="22"/>
          <w:szCs w:val="22"/>
        </w:rPr>
        <w:t xml:space="preserve"> forskellige </w:t>
      </w:r>
      <w:r w:rsidR="005D0DBB">
        <w:rPr>
          <w:sz w:val="22"/>
          <w:szCs w:val="22"/>
        </w:rPr>
        <w:t>aftaler</w:t>
      </w:r>
      <w:r w:rsidR="00E1064C" w:rsidRPr="00975E98">
        <w:rPr>
          <w:sz w:val="22"/>
          <w:szCs w:val="22"/>
        </w:rPr>
        <w:t xml:space="preserve">. Disse opkaldstyper </w:t>
      </w:r>
      <w:r w:rsidR="00114190">
        <w:rPr>
          <w:sz w:val="22"/>
          <w:szCs w:val="22"/>
        </w:rPr>
        <w:t xml:space="preserve">(aftaler) </w:t>
      </w:r>
      <w:r w:rsidR="00E1064C" w:rsidRPr="00975E98">
        <w:rPr>
          <w:sz w:val="22"/>
          <w:szCs w:val="22"/>
        </w:rPr>
        <w:t>er til for at kunne definere hvilken support</w:t>
      </w:r>
      <w:r w:rsidR="005D0DBB">
        <w:rPr>
          <w:sz w:val="22"/>
          <w:szCs w:val="22"/>
        </w:rPr>
        <w:t xml:space="preserve"> der er aftalt </w:t>
      </w:r>
      <w:r w:rsidR="00114190">
        <w:rPr>
          <w:sz w:val="22"/>
          <w:szCs w:val="22"/>
        </w:rPr>
        <w:t>(</w:t>
      </w:r>
      <w:r w:rsidR="00E1064C" w:rsidRPr="00975E98">
        <w:rPr>
          <w:sz w:val="22"/>
          <w:szCs w:val="22"/>
        </w:rPr>
        <w:t>responstid</w:t>
      </w:r>
      <w:r w:rsidR="00114190">
        <w:rPr>
          <w:sz w:val="22"/>
          <w:szCs w:val="22"/>
        </w:rPr>
        <w:t xml:space="preserve">, </w:t>
      </w:r>
      <w:r w:rsidR="005D0DBB">
        <w:rPr>
          <w:sz w:val="22"/>
          <w:szCs w:val="22"/>
        </w:rPr>
        <w:t>hvilken support der ydes/</w:t>
      </w:r>
      <w:r w:rsidR="00114190">
        <w:rPr>
          <w:sz w:val="22"/>
          <w:szCs w:val="22"/>
        </w:rPr>
        <w:t>kunden ønsker</w:t>
      </w:r>
      <w:r w:rsidR="005D0DBB">
        <w:rPr>
          <w:sz w:val="22"/>
          <w:szCs w:val="22"/>
        </w:rPr>
        <w:t>).</w:t>
      </w:r>
    </w:p>
    <w:p w14:paraId="0673B8D5" w14:textId="4333CBB4" w:rsidR="00E1064C" w:rsidRPr="00975E98" w:rsidRDefault="00E1064C" w:rsidP="00E1064C">
      <w:pPr>
        <w:rPr>
          <w:sz w:val="22"/>
          <w:szCs w:val="22"/>
        </w:rPr>
      </w:pPr>
      <w:r w:rsidRPr="00975E98">
        <w:rPr>
          <w:sz w:val="22"/>
          <w:szCs w:val="22"/>
        </w:rPr>
        <w:t xml:space="preserve"> </w:t>
      </w:r>
    </w:p>
    <w:p w14:paraId="208668C5" w14:textId="6AED7D4C" w:rsidR="00E1064C" w:rsidRPr="00975E98" w:rsidRDefault="00E1064C" w:rsidP="00C76620">
      <w:pPr>
        <w:pStyle w:val="Overskrift3"/>
        <w:rPr>
          <w:rFonts w:cstheme="minorHAnsi"/>
          <w:b/>
          <w:i/>
          <w:iCs/>
          <w:color w:val="595959" w:themeColor="text1" w:themeTint="A6"/>
          <w:sz w:val="22"/>
          <w:szCs w:val="22"/>
        </w:rPr>
      </w:pPr>
      <w:bookmarkStart w:id="45" w:name="_Toc364076043"/>
      <w:bookmarkStart w:id="46" w:name="_Toc384631931"/>
      <w:bookmarkStart w:id="47" w:name="_Toc495048928"/>
      <w:bookmarkStart w:id="48" w:name="_Toc495050752"/>
      <w:bookmarkStart w:id="49" w:name="_Toc506972913"/>
      <w:bookmarkStart w:id="50" w:name="_Toc506974336"/>
      <w:bookmarkStart w:id="51" w:name="_Toc1469392"/>
      <w:bookmarkStart w:id="52" w:name="_Toc5089160"/>
      <w:bookmarkStart w:id="53" w:name="_Toc16067644"/>
      <w:bookmarkStart w:id="54" w:name="_Toc27378884"/>
      <w:bookmarkStart w:id="55" w:name="_Toc27393963"/>
      <w:bookmarkStart w:id="56" w:name="_Toc35255356"/>
      <w:r w:rsidRPr="00975E98">
        <w:rPr>
          <w:rFonts w:cstheme="minorHAnsi"/>
          <w:b/>
          <w:color w:val="595959" w:themeColor="text1" w:themeTint="A6"/>
          <w:sz w:val="22"/>
          <w:szCs w:val="22"/>
        </w:rPr>
        <w:t>POS kritisk</w:t>
      </w:r>
      <w:r w:rsidR="00866683">
        <w:rPr>
          <w:rFonts w:cstheme="minorHAnsi"/>
          <w:b/>
          <w:color w:val="595959" w:themeColor="text1" w:themeTint="A6"/>
          <w:sz w:val="22"/>
          <w:szCs w:val="22"/>
        </w:rPr>
        <w:t xml:space="preserve"> hotline</w:t>
      </w:r>
      <w:r w:rsidR="00D36C08">
        <w:rPr>
          <w:rFonts w:cstheme="minorHAnsi"/>
          <w:b/>
          <w:color w:val="595959" w:themeColor="text1" w:themeTint="A6"/>
          <w:sz w:val="22"/>
          <w:szCs w:val="22"/>
        </w:rPr>
        <w:t xml:space="preserve"> (Nedenstående er eksempler)</w:t>
      </w:r>
      <w:r w:rsidRPr="00975E98">
        <w:rPr>
          <w:rFonts w:cstheme="minorHAnsi"/>
          <w:b/>
          <w:color w:val="595959" w:themeColor="text1" w:themeTint="A6"/>
          <w:sz w:val="22"/>
          <w:szCs w:val="22"/>
        </w:rPr>
        <w:t>:</w:t>
      </w:r>
      <w:bookmarkEnd w:id="45"/>
      <w:bookmarkEnd w:id="46"/>
      <w:bookmarkEnd w:id="47"/>
      <w:bookmarkEnd w:id="48"/>
      <w:bookmarkEnd w:id="49"/>
      <w:bookmarkEnd w:id="50"/>
      <w:bookmarkEnd w:id="51"/>
      <w:bookmarkEnd w:id="52"/>
      <w:bookmarkEnd w:id="53"/>
      <w:bookmarkEnd w:id="54"/>
      <w:bookmarkEnd w:id="55"/>
      <w:bookmarkEnd w:id="56"/>
    </w:p>
    <w:p w14:paraId="5F6E198B" w14:textId="77777777" w:rsidR="00E1064C" w:rsidRPr="00975E98" w:rsidRDefault="00E1064C" w:rsidP="00E1064C">
      <w:pPr>
        <w:pStyle w:val="Punktopstilling"/>
        <w:numPr>
          <w:ilvl w:val="0"/>
          <w:numId w:val="1"/>
        </w:numPr>
        <w:rPr>
          <w:sz w:val="22"/>
          <w:szCs w:val="22"/>
        </w:rPr>
      </w:pPr>
      <w:r w:rsidRPr="00975E98">
        <w:rPr>
          <w:sz w:val="22"/>
          <w:szCs w:val="22"/>
        </w:rPr>
        <w:t>Dankort fejl</w:t>
      </w:r>
    </w:p>
    <w:p w14:paraId="1DD6CA61" w14:textId="77777777" w:rsidR="00E1064C" w:rsidRPr="00975E98" w:rsidRDefault="00E1064C" w:rsidP="00E1064C">
      <w:pPr>
        <w:pStyle w:val="Punktopstilling"/>
        <w:numPr>
          <w:ilvl w:val="0"/>
          <w:numId w:val="1"/>
        </w:numPr>
        <w:rPr>
          <w:sz w:val="22"/>
          <w:szCs w:val="22"/>
        </w:rPr>
      </w:pPr>
      <w:r w:rsidRPr="00975E98">
        <w:rPr>
          <w:sz w:val="22"/>
          <w:szCs w:val="22"/>
        </w:rPr>
        <w:t>Fejl på kassen (NAV), så</w:t>
      </w:r>
      <w:r w:rsidR="00D2414A" w:rsidRPr="00975E98">
        <w:rPr>
          <w:sz w:val="22"/>
          <w:szCs w:val="22"/>
        </w:rPr>
        <w:t xml:space="preserve"> </w:t>
      </w:r>
      <w:r w:rsidRPr="00975E98">
        <w:rPr>
          <w:sz w:val="22"/>
          <w:szCs w:val="22"/>
        </w:rPr>
        <w:t>salget ikke kan afsluttes</w:t>
      </w:r>
    </w:p>
    <w:p w14:paraId="541EBFC2" w14:textId="77777777" w:rsidR="00E1064C" w:rsidRPr="00975E98" w:rsidRDefault="00E1064C" w:rsidP="00E1064C">
      <w:pPr>
        <w:pStyle w:val="Punktopstilling"/>
        <w:numPr>
          <w:ilvl w:val="0"/>
          <w:numId w:val="1"/>
        </w:numPr>
        <w:rPr>
          <w:sz w:val="22"/>
          <w:szCs w:val="22"/>
        </w:rPr>
      </w:pPr>
      <w:r w:rsidRPr="00975E98">
        <w:rPr>
          <w:sz w:val="22"/>
          <w:szCs w:val="22"/>
        </w:rPr>
        <w:lastRenderedPageBreak/>
        <w:t>Håndscanner fejl</w:t>
      </w:r>
    </w:p>
    <w:p w14:paraId="3AAF4B1F" w14:textId="77777777" w:rsidR="00E1064C" w:rsidRPr="00975E98" w:rsidRDefault="00E1064C" w:rsidP="00E1064C">
      <w:pPr>
        <w:pStyle w:val="Punktopstilling"/>
        <w:numPr>
          <w:ilvl w:val="0"/>
          <w:numId w:val="1"/>
        </w:numPr>
        <w:rPr>
          <w:sz w:val="22"/>
          <w:szCs w:val="22"/>
        </w:rPr>
      </w:pPr>
      <w:r w:rsidRPr="00975E98">
        <w:rPr>
          <w:sz w:val="22"/>
          <w:szCs w:val="22"/>
        </w:rPr>
        <w:t>Fejl mht. bon, så der ikke kan udskrives</w:t>
      </w:r>
    </w:p>
    <w:p w14:paraId="71E1AF56" w14:textId="77777777" w:rsidR="00E1064C" w:rsidRPr="00802B16" w:rsidRDefault="00E1064C" w:rsidP="00E1064C">
      <w:pPr>
        <w:pStyle w:val="Punktopstilling"/>
        <w:numPr>
          <w:ilvl w:val="0"/>
          <w:numId w:val="0"/>
        </w:numPr>
        <w:ind w:left="567"/>
      </w:pPr>
    </w:p>
    <w:p w14:paraId="7A107697" w14:textId="393B868B" w:rsidR="00E1064C" w:rsidRPr="00975E98" w:rsidRDefault="009924D9" w:rsidP="00C76620">
      <w:pPr>
        <w:pStyle w:val="Overskrift3"/>
        <w:rPr>
          <w:b/>
          <w:color w:val="595959" w:themeColor="text1" w:themeTint="A6"/>
          <w:sz w:val="22"/>
          <w:szCs w:val="22"/>
        </w:rPr>
      </w:pPr>
      <w:bookmarkStart w:id="57" w:name="_Toc364076044"/>
      <w:bookmarkStart w:id="58" w:name="_Toc384631932"/>
      <w:bookmarkStart w:id="59" w:name="_Toc495048929"/>
      <w:bookmarkStart w:id="60" w:name="_Toc495050753"/>
      <w:bookmarkStart w:id="61" w:name="_Toc506972914"/>
      <w:bookmarkStart w:id="62" w:name="_Toc506974337"/>
      <w:bookmarkStart w:id="63" w:name="_Toc1469393"/>
      <w:bookmarkStart w:id="64" w:name="_Toc5089161"/>
      <w:bookmarkStart w:id="65" w:name="_Toc16067645"/>
      <w:bookmarkStart w:id="66" w:name="_Toc27378885"/>
      <w:bookmarkStart w:id="67" w:name="_Toc27393964"/>
      <w:bookmarkStart w:id="68" w:name="_Toc35255357"/>
      <w:r>
        <w:rPr>
          <w:b/>
          <w:color w:val="595959" w:themeColor="text1" w:themeTint="A6"/>
          <w:sz w:val="22"/>
          <w:szCs w:val="22"/>
        </w:rPr>
        <w:t>LS Backoffice Hotline</w:t>
      </w:r>
      <w:r w:rsidR="00D36C08">
        <w:rPr>
          <w:b/>
          <w:color w:val="595959" w:themeColor="text1" w:themeTint="A6"/>
          <w:sz w:val="22"/>
          <w:szCs w:val="22"/>
        </w:rPr>
        <w:t xml:space="preserve"> (</w:t>
      </w:r>
      <w:r w:rsidR="00D36C08">
        <w:rPr>
          <w:rFonts w:cstheme="minorHAnsi"/>
          <w:b/>
          <w:color w:val="595959" w:themeColor="text1" w:themeTint="A6"/>
          <w:sz w:val="22"/>
          <w:szCs w:val="22"/>
        </w:rPr>
        <w:t>Nedenstående er eksempler</w:t>
      </w:r>
      <w:r w:rsidR="00D36C08">
        <w:rPr>
          <w:b/>
          <w:color w:val="595959" w:themeColor="text1" w:themeTint="A6"/>
          <w:sz w:val="22"/>
          <w:szCs w:val="22"/>
        </w:rPr>
        <w:t>)</w:t>
      </w:r>
      <w:r w:rsidR="00E1064C" w:rsidRPr="00975E98">
        <w:rPr>
          <w:b/>
          <w:color w:val="595959" w:themeColor="text1" w:themeTint="A6"/>
          <w:sz w:val="22"/>
          <w:szCs w:val="22"/>
        </w:rPr>
        <w:t>:</w:t>
      </w:r>
      <w:bookmarkEnd w:id="57"/>
      <w:bookmarkEnd w:id="58"/>
      <w:bookmarkEnd w:id="59"/>
      <w:bookmarkEnd w:id="60"/>
      <w:bookmarkEnd w:id="61"/>
      <w:bookmarkEnd w:id="62"/>
      <w:bookmarkEnd w:id="63"/>
      <w:bookmarkEnd w:id="64"/>
      <w:bookmarkEnd w:id="65"/>
      <w:bookmarkEnd w:id="66"/>
      <w:bookmarkEnd w:id="67"/>
      <w:bookmarkEnd w:id="68"/>
    </w:p>
    <w:p w14:paraId="64A284E6" w14:textId="2830B1DA" w:rsidR="00E1064C" w:rsidRPr="00975E98" w:rsidRDefault="009924D9" w:rsidP="00E1064C">
      <w:pPr>
        <w:pStyle w:val="Punktopstilling"/>
        <w:numPr>
          <w:ilvl w:val="0"/>
          <w:numId w:val="1"/>
        </w:numPr>
        <w:rPr>
          <w:sz w:val="22"/>
          <w:szCs w:val="22"/>
        </w:rPr>
      </w:pPr>
      <w:r>
        <w:rPr>
          <w:sz w:val="22"/>
          <w:szCs w:val="22"/>
        </w:rPr>
        <w:t>Hjælp til opgørelser</w:t>
      </w:r>
    </w:p>
    <w:p w14:paraId="49D16A1C" w14:textId="204FA125" w:rsidR="00E1064C" w:rsidRPr="00975E98" w:rsidRDefault="009924D9" w:rsidP="00E1064C">
      <w:pPr>
        <w:pStyle w:val="Punktopstilling"/>
        <w:numPr>
          <w:ilvl w:val="0"/>
          <w:numId w:val="1"/>
        </w:numPr>
        <w:rPr>
          <w:sz w:val="22"/>
          <w:szCs w:val="22"/>
        </w:rPr>
      </w:pPr>
      <w:r>
        <w:rPr>
          <w:sz w:val="22"/>
          <w:szCs w:val="22"/>
        </w:rPr>
        <w:t xml:space="preserve">F.eks. </w:t>
      </w:r>
      <w:r w:rsidR="00E1064C" w:rsidRPr="00975E98">
        <w:rPr>
          <w:sz w:val="22"/>
          <w:szCs w:val="22"/>
        </w:rPr>
        <w:t xml:space="preserve">Ekspedienter, </w:t>
      </w:r>
      <w:proofErr w:type="spellStart"/>
      <w:r>
        <w:rPr>
          <w:sz w:val="22"/>
          <w:szCs w:val="22"/>
        </w:rPr>
        <w:t>replikering</w:t>
      </w:r>
      <w:proofErr w:type="spellEnd"/>
      <w:r w:rsidR="00E1064C" w:rsidRPr="00975E98">
        <w:rPr>
          <w:sz w:val="22"/>
          <w:szCs w:val="22"/>
        </w:rPr>
        <w:t xml:space="preserve"> mm.</w:t>
      </w:r>
    </w:p>
    <w:p w14:paraId="7CDB7992" w14:textId="092D68C0" w:rsidR="00A93857" w:rsidRDefault="009924D9" w:rsidP="00A93857">
      <w:pPr>
        <w:pStyle w:val="Punktopstilling"/>
        <w:numPr>
          <w:ilvl w:val="0"/>
          <w:numId w:val="1"/>
        </w:numPr>
        <w:rPr>
          <w:sz w:val="22"/>
          <w:szCs w:val="22"/>
        </w:rPr>
      </w:pPr>
      <w:r>
        <w:rPr>
          <w:sz w:val="22"/>
          <w:szCs w:val="22"/>
        </w:rPr>
        <w:t>Vareimport fejl</w:t>
      </w:r>
    </w:p>
    <w:p w14:paraId="2D4A6275" w14:textId="3F148AD9" w:rsidR="00057D61" w:rsidRPr="007D7323" w:rsidRDefault="00057D61" w:rsidP="007D7323">
      <w:pPr>
        <w:pStyle w:val="Punktopstilling"/>
        <w:numPr>
          <w:ilvl w:val="0"/>
          <w:numId w:val="0"/>
        </w:numPr>
        <w:ind w:left="567" w:hanging="283"/>
        <w:rPr>
          <w:color w:val="404040" w:themeColor="text1" w:themeTint="BF"/>
        </w:rPr>
      </w:pPr>
    </w:p>
    <w:p w14:paraId="49E3E7F6" w14:textId="5D72E606" w:rsidR="006D5A3C" w:rsidRPr="00FC1624" w:rsidRDefault="006926F1" w:rsidP="00FC1624">
      <w:pPr>
        <w:pStyle w:val="Overskrift3"/>
        <w:rPr>
          <w:b/>
          <w:bCs/>
        </w:rPr>
      </w:pPr>
      <w:bookmarkStart w:id="69" w:name="_Toc27393967"/>
      <w:r w:rsidRPr="00FC1624">
        <w:rPr>
          <w:b/>
          <w:bCs/>
          <w:color w:val="262626" w:themeColor="text1" w:themeTint="D9"/>
          <w:sz w:val="22"/>
          <w:szCs w:val="22"/>
        </w:rPr>
        <w:t xml:space="preserve"> </w:t>
      </w:r>
      <w:bookmarkStart w:id="70" w:name="_Toc495048930"/>
      <w:bookmarkStart w:id="71" w:name="_Toc495050754"/>
      <w:bookmarkStart w:id="72" w:name="_Toc506972915"/>
      <w:bookmarkStart w:id="73" w:name="_Toc506974339"/>
      <w:bookmarkStart w:id="74" w:name="_Toc1469396"/>
      <w:bookmarkStart w:id="75" w:name="_Toc5089162"/>
      <w:bookmarkStart w:id="76" w:name="_Toc16067647"/>
      <w:bookmarkStart w:id="77" w:name="_Toc27378889"/>
      <w:bookmarkStart w:id="78" w:name="_Toc27393968"/>
      <w:bookmarkStart w:id="79" w:name="_Toc35255358"/>
      <w:bookmarkEnd w:id="69"/>
      <w:r w:rsidR="006D5A3C" w:rsidRPr="00FC1624">
        <w:rPr>
          <w:b/>
          <w:bCs/>
        </w:rPr>
        <w:t>Respons tider:</w:t>
      </w:r>
      <w:bookmarkEnd w:id="70"/>
      <w:bookmarkEnd w:id="71"/>
      <w:bookmarkEnd w:id="72"/>
      <w:bookmarkEnd w:id="73"/>
      <w:bookmarkEnd w:id="74"/>
      <w:bookmarkEnd w:id="75"/>
      <w:bookmarkEnd w:id="76"/>
      <w:bookmarkEnd w:id="77"/>
      <w:bookmarkEnd w:id="78"/>
      <w:bookmarkEnd w:id="79"/>
    </w:p>
    <w:p w14:paraId="4746A73A" w14:textId="11D9A1EE" w:rsidR="006D5A3C" w:rsidRPr="006D5A3C" w:rsidRDefault="006D5A3C" w:rsidP="006D5A3C">
      <w:pPr>
        <w:pStyle w:val="Punktopstilling"/>
        <w:numPr>
          <w:ilvl w:val="0"/>
          <w:numId w:val="1"/>
        </w:numPr>
        <w:tabs>
          <w:tab w:val="clear" w:pos="567"/>
          <w:tab w:val="num" w:pos="851"/>
        </w:tabs>
        <w:ind w:left="851"/>
        <w:rPr>
          <w:sz w:val="22"/>
          <w:szCs w:val="22"/>
        </w:rPr>
      </w:pPr>
      <w:r w:rsidRPr="006D5A3C">
        <w:rPr>
          <w:sz w:val="22"/>
          <w:szCs w:val="22"/>
        </w:rPr>
        <w:t xml:space="preserve">En indkommen </w:t>
      </w:r>
      <w:proofErr w:type="spellStart"/>
      <w:r w:rsidR="0070759E">
        <w:rPr>
          <w:sz w:val="22"/>
          <w:szCs w:val="22"/>
        </w:rPr>
        <w:t>backoffice</w:t>
      </w:r>
      <w:proofErr w:type="spellEnd"/>
      <w:r w:rsidR="0070759E">
        <w:rPr>
          <w:sz w:val="22"/>
          <w:szCs w:val="22"/>
        </w:rPr>
        <w:t xml:space="preserve"> </w:t>
      </w:r>
      <w:r w:rsidRPr="006D5A3C">
        <w:rPr>
          <w:sz w:val="22"/>
          <w:szCs w:val="22"/>
        </w:rPr>
        <w:t>opgave vil under normale omstændigheder blive påbegyndt inden for 2-4 timer inden for normal arbejdstid.</w:t>
      </w:r>
      <w:r w:rsidR="00E271C4">
        <w:rPr>
          <w:sz w:val="22"/>
          <w:szCs w:val="22"/>
        </w:rPr>
        <w:t xml:space="preserve"> Dog vil POS kritiske opkald blive besvaret inden for 1 time.</w:t>
      </w:r>
    </w:p>
    <w:p w14:paraId="10A9449F" w14:textId="10ECF4AA" w:rsidR="003E2E0F" w:rsidRDefault="006D5A3C" w:rsidP="0082566F">
      <w:pPr>
        <w:pStyle w:val="Punktopstilling"/>
        <w:numPr>
          <w:ilvl w:val="0"/>
          <w:numId w:val="1"/>
        </w:numPr>
        <w:tabs>
          <w:tab w:val="clear" w:pos="567"/>
          <w:tab w:val="num" w:pos="851"/>
        </w:tabs>
        <w:ind w:left="851"/>
      </w:pPr>
      <w:r w:rsidRPr="006D5A3C">
        <w:rPr>
          <w:sz w:val="22"/>
          <w:szCs w:val="22"/>
        </w:rPr>
        <w:t>Opgaver, der ikke umiddelbart kan besvares og afhjælpes på Hotline, vil blive beskrevet, registreret og overdraget til en specialist, og Kunden vil blive kontaktet inden for 8-16 arbejdstimer vedr. afklaring eller aftale om besøg.</w:t>
      </w:r>
      <w:bookmarkStart w:id="80" w:name="_Toc490662585"/>
      <w:bookmarkStart w:id="81" w:name="_Toc495048931"/>
      <w:bookmarkStart w:id="82" w:name="_Toc495050755"/>
      <w:bookmarkStart w:id="83" w:name="_Toc506972916"/>
      <w:bookmarkStart w:id="84" w:name="_Toc506974340"/>
      <w:bookmarkStart w:id="85" w:name="_Toc1469397"/>
      <w:bookmarkStart w:id="86" w:name="_Toc5089163"/>
      <w:bookmarkStart w:id="87" w:name="_Toc16067648"/>
      <w:bookmarkStart w:id="88" w:name="_Toc27378890"/>
      <w:bookmarkStart w:id="89" w:name="_Toc27393969"/>
      <w:bookmarkEnd w:id="19"/>
      <w:bookmarkEnd w:id="20"/>
      <w:r w:rsidR="0082566F" w:rsidRPr="00975E98">
        <w:t xml:space="preserve"> </w:t>
      </w:r>
      <w:r w:rsidR="003E2E0F" w:rsidRPr="00975E98">
        <w:t>Ho</w:t>
      </w:r>
      <w:r w:rsidR="000621CA">
        <w:t>t</w:t>
      </w:r>
      <w:r w:rsidR="003E2E0F" w:rsidRPr="00975E98">
        <w:t>line åbningstider</w:t>
      </w:r>
      <w:bookmarkEnd w:id="80"/>
      <w:bookmarkEnd w:id="81"/>
      <w:bookmarkEnd w:id="82"/>
      <w:bookmarkEnd w:id="83"/>
      <w:bookmarkEnd w:id="84"/>
      <w:bookmarkEnd w:id="85"/>
      <w:bookmarkEnd w:id="86"/>
      <w:bookmarkEnd w:id="87"/>
      <w:bookmarkEnd w:id="88"/>
      <w:bookmarkEnd w:id="89"/>
      <w:r w:rsidR="000621CA">
        <w:t>.</w:t>
      </w:r>
    </w:p>
    <w:p w14:paraId="6D72DD12" w14:textId="77777777" w:rsidR="000621CA" w:rsidRPr="00975E98" w:rsidRDefault="000621CA" w:rsidP="000621CA">
      <w:pPr>
        <w:pStyle w:val="Punktopstilling"/>
        <w:numPr>
          <w:ilvl w:val="0"/>
          <w:numId w:val="0"/>
        </w:numPr>
        <w:ind w:left="851"/>
      </w:pPr>
    </w:p>
    <w:p w14:paraId="48BA3325" w14:textId="7C9927C6" w:rsidR="003E2E0F" w:rsidRPr="00455860" w:rsidRDefault="00E85E2A" w:rsidP="007A5F41">
      <w:pPr>
        <w:pStyle w:val="Overskrift3"/>
        <w:numPr>
          <w:ilvl w:val="2"/>
          <w:numId w:val="2"/>
        </w:numPr>
        <w:tabs>
          <w:tab w:val="clear" w:pos="794"/>
        </w:tabs>
        <w:rPr>
          <w:b/>
          <w:color w:val="595959" w:themeColor="text1" w:themeTint="A6"/>
          <w:sz w:val="22"/>
          <w:szCs w:val="22"/>
        </w:rPr>
      </w:pPr>
      <w:bookmarkStart w:id="90" w:name="_Toc384631934"/>
      <w:bookmarkStart w:id="91" w:name="_Toc490662586"/>
      <w:bookmarkStart w:id="92" w:name="_Toc495048932"/>
      <w:bookmarkStart w:id="93" w:name="_Toc495050756"/>
      <w:bookmarkStart w:id="94" w:name="_Toc506972917"/>
      <w:bookmarkStart w:id="95" w:name="_Toc506974341"/>
      <w:bookmarkStart w:id="96" w:name="_Toc1469398"/>
      <w:bookmarkStart w:id="97" w:name="_Toc5089164"/>
      <w:bookmarkStart w:id="98" w:name="_Toc16067649"/>
      <w:bookmarkStart w:id="99" w:name="_Toc27378891"/>
      <w:bookmarkStart w:id="100" w:name="_Toc27393970"/>
      <w:bookmarkStart w:id="101" w:name="_Toc35255359"/>
      <w:r w:rsidRPr="00455860">
        <w:rPr>
          <w:b/>
          <w:color w:val="595959" w:themeColor="text1" w:themeTint="A6"/>
          <w:sz w:val="22"/>
          <w:szCs w:val="22"/>
        </w:rPr>
        <w:t xml:space="preserve">Indenfor </w:t>
      </w:r>
      <w:r w:rsidR="005D6ED3">
        <w:rPr>
          <w:b/>
          <w:color w:val="595959" w:themeColor="text1" w:themeTint="A6"/>
          <w:sz w:val="22"/>
          <w:szCs w:val="22"/>
        </w:rPr>
        <w:t>normal arbejdstid</w:t>
      </w:r>
      <w:r w:rsidR="005A7C53">
        <w:rPr>
          <w:b/>
          <w:color w:val="595959" w:themeColor="text1" w:themeTint="A6"/>
          <w:sz w:val="22"/>
          <w:szCs w:val="22"/>
        </w:rPr>
        <w:t xml:space="preserve"> (Dansk tid)</w:t>
      </w:r>
      <w:r w:rsidR="003E2E0F" w:rsidRPr="00455860">
        <w:rPr>
          <w:b/>
          <w:color w:val="595959" w:themeColor="text1" w:themeTint="A6"/>
          <w:sz w:val="22"/>
          <w:szCs w:val="22"/>
        </w:rPr>
        <w:t>:</w:t>
      </w:r>
      <w:bookmarkEnd w:id="90"/>
      <w:bookmarkEnd w:id="91"/>
      <w:bookmarkEnd w:id="92"/>
      <w:bookmarkEnd w:id="93"/>
      <w:bookmarkEnd w:id="94"/>
      <w:bookmarkEnd w:id="95"/>
      <w:bookmarkEnd w:id="96"/>
      <w:bookmarkEnd w:id="97"/>
      <w:bookmarkEnd w:id="98"/>
      <w:bookmarkEnd w:id="99"/>
      <w:bookmarkEnd w:id="100"/>
      <w:bookmarkEnd w:id="101"/>
      <w:r w:rsidR="003E2E0F" w:rsidRPr="00455860">
        <w:rPr>
          <w:b/>
          <w:color w:val="595959" w:themeColor="text1" w:themeTint="A6"/>
          <w:sz w:val="22"/>
          <w:szCs w:val="22"/>
        </w:rPr>
        <w:t xml:space="preserve">  </w:t>
      </w:r>
    </w:p>
    <w:p w14:paraId="60F6ACF2" w14:textId="07D3DBEF" w:rsidR="00E85E2A" w:rsidRDefault="00E85E2A" w:rsidP="003E2E0F">
      <w:pPr>
        <w:rPr>
          <w:sz w:val="22"/>
          <w:szCs w:val="22"/>
        </w:rPr>
      </w:pPr>
      <w:r w:rsidRPr="00975E98">
        <w:rPr>
          <w:sz w:val="22"/>
          <w:szCs w:val="22"/>
        </w:rPr>
        <w:t xml:space="preserve">Assistance </w:t>
      </w:r>
      <w:r w:rsidR="005D6ED3">
        <w:rPr>
          <w:sz w:val="22"/>
          <w:szCs w:val="22"/>
        </w:rPr>
        <w:t>(POS kritisk</w:t>
      </w:r>
      <w:r w:rsidR="00C43541">
        <w:rPr>
          <w:sz w:val="22"/>
          <w:szCs w:val="22"/>
        </w:rPr>
        <w:t xml:space="preserve"> hotline</w:t>
      </w:r>
      <w:r w:rsidR="005D6ED3">
        <w:rPr>
          <w:sz w:val="22"/>
          <w:szCs w:val="22"/>
        </w:rPr>
        <w:t xml:space="preserve">, </w:t>
      </w:r>
      <w:r w:rsidR="00C43541">
        <w:rPr>
          <w:sz w:val="22"/>
          <w:szCs w:val="22"/>
        </w:rPr>
        <w:t>LS Backoffice hotline</w:t>
      </w:r>
      <w:r w:rsidR="005D6ED3">
        <w:rPr>
          <w:sz w:val="22"/>
          <w:szCs w:val="22"/>
        </w:rPr>
        <w:t xml:space="preserve">) </w:t>
      </w:r>
      <w:r w:rsidRPr="00975E98">
        <w:rPr>
          <w:sz w:val="22"/>
          <w:szCs w:val="22"/>
        </w:rPr>
        <w:t>ydes i tidsrummet mandag til torsdag kl. 08.30 til kl. 16.30 og fredag kl. 08.30 til kl. 15.30</w:t>
      </w:r>
    </w:p>
    <w:p w14:paraId="60AD7BB5" w14:textId="77777777" w:rsidR="000621CA" w:rsidRPr="00975E98" w:rsidRDefault="000621CA" w:rsidP="003E2E0F">
      <w:pPr>
        <w:rPr>
          <w:sz w:val="22"/>
          <w:szCs w:val="22"/>
        </w:rPr>
      </w:pPr>
    </w:p>
    <w:p w14:paraId="4B976C94" w14:textId="3C62D7FB" w:rsidR="003E2E0F" w:rsidRPr="00455860" w:rsidRDefault="00E85E2A" w:rsidP="007A5F41">
      <w:pPr>
        <w:pStyle w:val="Overskrift3"/>
        <w:numPr>
          <w:ilvl w:val="2"/>
          <w:numId w:val="2"/>
        </w:numPr>
        <w:tabs>
          <w:tab w:val="clear" w:pos="794"/>
        </w:tabs>
        <w:rPr>
          <w:b/>
          <w:color w:val="595959" w:themeColor="text1" w:themeTint="A6"/>
          <w:sz w:val="22"/>
          <w:szCs w:val="22"/>
        </w:rPr>
      </w:pPr>
      <w:bookmarkStart w:id="102" w:name="_Toc384631935"/>
      <w:bookmarkStart w:id="103" w:name="_Toc490662587"/>
      <w:bookmarkStart w:id="104" w:name="_Toc495048933"/>
      <w:bookmarkStart w:id="105" w:name="_Toc495050757"/>
      <w:bookmarkStart w:id="106" w:name="_Toc506972918"/>
      <w:bookmarkStart w:id="107" w:name="_Toc506974342"/>
      <w:bookmarkStart w:id="108" w:name="_Toc1469399"/>
      <w:bookmarkStart w:id="109" w:name="_Toc5089165"/>
      <w:bookmarkStart w:id="110" w:name="_Toc16067650"/>
      <w:bookmarkStart w:id="111" w:name="_Toc27378892"/>
      <w:bookmarkStart w:id="112" w:name="_Toc27393971"/>
      <w:bookmarkStart w:id="113" w:name="_Toc35255360"/>
      <w:r w:rsidRPr="00455860">
        <w:rPr>
          <w:b/>
          <w:color w:val="595959" w:themeColor="text1" w:themeTint="A6"/>
          <w:sz w:val="22"/>
          <w:szCs w:val="22"/>
        </w:rPr>
        <w:t>U</w:t>
      </w:r>
      <w:r w:rsidR="003E2E0F" w:rsidRPr="00455860">
        <w:rPr>
          <w:b/>
          <w:color w:val="595959" w:themeColor="text1" w:themeTint="A6"/>
          <w:sz w:val="22"/>
          <w:szCs w:val="22"/>
        </w:rPr>
        <w:t>d</w:t>
      </w:r>
      <w:r w:rsidR="005D6ED3">
        <w:rPr>
          <w:b/>
          <w:color w:val="595959" w:themeColor="text1" w:themeTint="A6"/>
          <w:sz w:val="22"/>
          <w:szCs w:val="22"/>
        </w:rPr>
        <w:t>enfor normal arbejdstid</w:t>
      </w:r>
      <w:r w:rsidR="005A7C53">
        <w:rPr>
          <w:b/>
          <w:color w:val="595959" w:themeColor="text1" w:themeTint="A6"/>
          <w:sz w:val="22"/>
          <w:szCs w:val="22"/>
        </w:rPr>
        <w:t xml:space="preserve"> (Dansk tid)</w:t>
      </w:r>
      <w:r w:rsidR="003E2E0F" w:rsidRPr="00455860">
        <w:rPr>
          <w:b/>
          <w:color w:val="595959" w:themeColor="text1" w:themeTint="A6"/>
          <w:sz w:val="22"/>
          <w:szCs w:val="22"/>
        </w:rPr>
        <w:t>:</w:t>
      </w:r>
      <w:bookmarkEnd w:id="102"/>
      <w:bookmarkEnd w:id="103"/>
      <w:bookmarkEnd w:id="104"/>
      <w:bookmarkEnd w:id="105"/>
      <w:bookmarkEnd w:id="106"/>
      <w:bookmarkEnd w:id="107"/>
      <w:bookmarkEnd w:id="108"/>
      <w:bookmarkEnd w:id="109"/>
      <w:bookmarkEnd w:id="110"/>
      <w:bookmarkEnd w:id="111"/>
      <w:bookmarkEnd w:id="112"/>
      <w:bookmarkEnd w:id="113"/>
    </w:p>
    <w:p w14:paraId="0C145086" w14:textId="748E07F3" w:rsidR="006D5A3C" w:rsidRDefault="00E85E2A" w:rsidP="006D5A3C">
      <w:pPr>
        <w:rPr>
          <w:sz w:val="22"/>
          <w:szCs w:val="22"/>
        </w:rPr>
      </w:pPr>
      <w:r w:rsidRPr="00975E98">
        <w:rPr>
          <w:sz w:val="22"/>
          <w:szCs w:val="22"/>
        </w:rPr>
        <w:t xml:space="preserve">Assistance </w:t>
      </w:r>
      <w:r w:rsidR="005D6ED3">
        <w:rPr>
          <w:sz w:val="22"/>
          <w:szCs w:val="22"/>
        </w:rPr>
        <w:t>(Udelukkende POS kritisk</w:t>
      </w:r>
      <w:r w:rsidR="00C43541">
        <w:rPr>
          <w:sz w:val="22"/>
          <w:szCs w:val="22"/>
        </w:rPr>
        <w:t xml:space="preserve"> hotline</w:t>
      </w:r>
      <w:r w:rsidR="005D6ED3">
        <w:rPr>
          <w:sz w:val="22"/>
          <w:szCs w:val="22"/>
        </w:rPr>
        <w:t xml:space="preserve"> </w:t>
      </w:r>
      <w:r w:rsidRPr="00975E98">
        <w:rPr>
          <w:sz w:val="22"/>
          <w:szCs w:val="22"/>
        </w:rPr>
        <w:t xml:space="preserve">ydes i tidsrummet mandag til torsdag fra kl. 16.30 til kl. </w:t>
      </w:r>
      <w:r w:rsidR="00FA0F9A">
        <w:rPr>
          <w:sz w:val="22"/>
          <w:szCs w:val="22"/>
        </w:rPr>
        <w:t>21</w:t>
      </w:r>
      <w:r w:rsidRPr="00975E98">
        <w:rPr>
          <w:sz w:val="22"/>
          <w:szCs w:val="22"/>
        </w:rPr>
        <w:t xml:space="preserve">.00 og fredag fra kl. 15.30 til kl. </w:t>
      </w:r>
      <w:r w:rsidR="00071747">
        <w:rPr>
          <w:sz w:val="22"/>
          <w:szCs w:val="22"/>
        </w:rPr>
        <w:t>21</w:t>
      </w:r>
      <w:r w:rsidRPr="00975E98">
        <w:rPr>
          <w:sz w:val="22"/>
          <w:szCs w:val="22"/>
        </w:rPr>
        <w:t xml:space="preserve">.00. Samt lørdag </w:t>
      </w:r>
      <w:r w:rsidR="00D11AB1">
        <w:rPr>
          <w:sz w:val="22"/>
          <w:szCs w:val="22"/>
        </w:rPr>
        <w:t xml:space="preserve">og søndag </w:t>
      </w:r>
      <w:r w:rsidRPr="00975E98">
        <w:rPr>
          <w:sz w:val="22"/>
          <w:szCs w:val="22"/>
        </w:rPr>
        <w:t>fra kl. 10.00 til 1</w:t>
      </w:r>
      <w:r w:rsidR="00071747">
        <w:rPr>
          <w:sz w:val="22"/>
          <w:szCs w:val="22"/>
        </w:rPr>
        <w:t>7</w:t>
      </w:r>
      <w:r w:rsidRPr="00975E98">
        <w:rPr>
          <w:sz w:val="22"/>
          <w:szCs w:val="22"/>
        </w:rPr>
        <w:t>.00</w:t>
      </w:r>
    </w:p>
    <w:p w14:paraId="0261E8B8" w14:textId="2EF2EDCD" w:rsidR="003E2E0F" w:rsidRDefault="003E2E0F" w:rsidP="006D5A3C"/>
    <w:p w14:paraId="3899AEE9" w14:textId="10431DF9" w:rsidR="00B9085B" w:rsidRDefault="00B9085B" w:rsidP="006D5A3C"/>
    <w:p w14:paraId="79E19C97" w14:textId="7BFD0E83" w:rsidR="00B9085B" w:rsidRDefault="00B9085B" w:rsidP="006D5A3C"/>
    <w:p w14:paraId="3622C4D5" w14:textId="30E757BD" w:rsidR="00B9085B" w:rsidRDefault="00B9085B" w:rsidP="006D5A3C"/>
    <w:p w14:paraId="361DBAD6" w14:textId="69BD2ED5" w:rsidR="00B9085B" w:rsidRDefault="00B9085B" w:rsidP="006D5A3C"/>
    <w:p w14:paraId="19BA80D7" w14:textId="2D98E2E7" w:rsidR="00B9085B" w:rsidRDefault="00B9085B" w:rsidP="006D5A3C"/>
    <w:p w14:paraId="5D458817" w14:textId="77777777" w:rsidR="00B9085B" w:rsidRDefault="00B9085B" w:rsidP="006D5A3C"/>
    <w:p w14:paraId="01298BA0" w14:textId="77777777" w:rsidR="006D5A3C" w:rsidRDefault="006D5A3C" w:rsidP="00C76620">
      <w:pPr>
        <w:pStyle w:val="Overskrift2"/>
      </w:pPr>
      <w:bookmarkStart w:id="114" w:name="_Toc490661228"/>
      <w:bookmarkStart w:id="115" w:name="_Toc490662589"/>
      <w:bookmarkStart w:id="116" w:name="_Toc495048935"/>
      <w:bookmarkStart w:id="117" w:name="_Toc495050759"/>
      <w:bookmarkStart w:id="118" w:name="_Toc506972920"/>
      <w:bookmarkStart w:id="119" w:name="_Toc506974344"/>
      <w:bookmarkStart w:id="120" w:name="_Toc1469401"/>
      <w:bookmarkStart w:id="121" w:name="_Toc5089166"/>
      <w:bookmarkStart w:id="122" w:name="_Toc16067651"/>
      <w:bookmarkStart w:id="123" w:name="_Toc27378893"/>
      <w:bookmarkStart w:id="124" w:name="_Toc27393972"/>
      <w:bookmarkStart w:id="125" w:name="_Toc35255361"/>
      <w:r>
        <w:lastRenderedPageBreak/>
        <w:t>Aftalens løbetid og opsigelse</w:t>
      </w:r>
      <w:bookmarkEnd w:id="114"/>
      <w:bookmarkEnd w:id="115"/>
      <w:bookmarkEnd w:id="116"/>
      <w:bookmarkEnd w:id="117"/>
      <w:bookmarkEnd w:id="118"/>
      <w:bookmarkEnd w:id="119"/>
      <w:bookmarkEnd w:id="120"/>
      <w:bookmarkEnd w:id="121"/>
      <w:bookmarkEnd w:id="122"/>
      <w:bookmarkEnd w:id="123"/>
      <w:bookmarkEnd w:id="124"/>
      <w:bookmarkEnd w:id="125"/>
    </w:p>
    <w:p w14:paraId="31DE361F" w14:textId="77777777" w:rsidR="006D5A3C" w:rsidRDefault="006D5A3C" w:rsidP="006D5A3C"/>
    <w:p w14:paraId="4B144BEE" w14:textId="3EA6B791" w:rsidR="00BB7E08" w:rsidRDefault="00BB7E08" w:rsidP="006D5A3C">
      <w:pPr>
        <w:rPr>
          <w:sz w:val="22"/>
          <w:szCs w:val="22"/>
        </w:rPr>
      </w:pPr>
      <w:proofErr w:type="gramStart"/>
      <w:r>
        <w:rPr>
          <w:sz w:val="22"/>
          <w:szCs w:val="22"/>
        </w:rPr>
        <w:t>Hotline aftalen</w:t>
      </w:r>
      <w:proofErr w:type="gramEnd"/>
      <w:r>
        <w:rPr>
          <w:sz w:val="22"/>
          <w:szCs w:val="22"/>
        </w:rPr>
        <w:t xml:space="preserve"> er en ”Åben aftale”, dvs. aftalen tages op til revision efter et par måneder, for at se på antal opkald og om der skal op-/nedjusteres i samlet pris.</w:t>
      </w:r>
    </w:p>
    <w:p w14:paraId="14DFF8A7" w14:textId="77777777" w:rsidR="00BB7E08" w:rsidRDefault="00BB7E08" w:rsidP="006D5A3C">
      <w:pPr>
        <w:rPr>
          <w:sz w:val="22"/>
          <w:szCs w:val="22"/>
        </w:rPr>
      </w:pPr>
    </w:p>
    <w:p w14:paraId="34CF0831" w14:textId="64B1D25C" w:rsidR="006D5A3C" w:rsidRPr="006D5A3C" w:rsidRDefault="006D5A3C" w:rsidP="006D5A3C">
      <w:pPr>
        <w:rPr>
          <w:sz w:val="22"/>
          <w:szCs w:val="22"/>
        </w:rPr>
      </w:pPr>
      <w:r w:rsidRPr="006D5A3C">
        <w:rPr>
          <w:sz w:val="22"/>
          <w:szCs w:val="22"/>
        </w:rPr>
        <w:t>Aftalen er uopsigelig i en periode på 12 måneder fra Aftalens ikrafttrædelsesdato anført på forsiden</w:t>
      </w:r>
    </w:p>
    <w:p w14:paraId="057A0AB2" w14:textId="77777777" w:rsidR="006D5A3C" w:rsidRPr="006D5A3C" w:rsidRDefault="006D5A3C" w:rsidP="006D5A3C">
      <w:pPr>
        <w:rPr>
          <w:sz w:val="22"/>
          <w:szCs w:val="22"/>
        </w:rPr>
      </w:pPr>
      <w:r w:rsidRPr="006D5A3C">
        <w:rPr>
          <w:sz w:val="22"/>
          <w:szCs w:val="22"/>
        </w:rPr>
        <w:t xml:space="preserve">Aftalen kan opsiges med 3 måneders varsel. - hvorefter Aftalen forlænges automatisk med 3 måneder. </w:t>
      </w:r>
    </w:p>
    <w:p w14:paraId="35F9040D" w14:textId="77777777" w:rsidR="006D5A3C" w:rsidRPr="006D5A3C" w:rsidRDefault="006D5A3C" w:rsidP="006D5A3C">
      <w:pPr>
        <w:rPr>
          <w:sz w:val="22"/>
          <w:szCs w:val="22"/>
        </w:rPr>
      </w:pPr>
    </w:p>
    <w:p w14:paraId="2D1D3D74" w14:textId="77777777" w:rsidR="006D5A3C" w:rsidRDefault="006D5A3C" w:rsidP="006D5A3C">
      <w:pPr>
        <w:rPr>
          <w:sz w:val="22"/>
          <w:szCs w:val="22"/>
        </w:rPr>
      </w:pPr>
      <w:r w:rsidRPr="006D5A3C">
        <w:rPr>
          <w:sz w:val="22"/>
          <w:szCs w:val="22"/>
        </w:rPr>
        <w:t>Efter Uopsigelighedsperioden, kan Aftalen opsiges fra begge parters side med tre måneders varsel til udgangen af et kvartal</w:t>
      </w:r>
    </w:p>
    <w:p w14:paraId="55CB5B50" w14:textId="77777777" w:rsidR="006D5A3C" w:rsidRDefault="006D5A3C" w:rsidP="006D5A3C">
      <w:pPr>
        <w:rPr>
          <w:sz w:val="22"/>
          <w:szCs w:val="22"/>
        </w:rPr>
      </w:pPr>
    </w:p>
    <w:p w14:paraId="757AF389" w14:textId="77777777" w:rsidR="006D5A3C" w:rsidRDefault="006D5A3C" w:rsidP="00C76620">
      <w:pPr>
        <w:pStyle w:val="Overskrift2"/>
      </w:pPr>
      <w:bookmarkStart w:id="126" w:name="_Toc490661229"/>
      <w:bookmarkStart w:id="127" w:name="_Toc490662590"/>
      <w:bookmarkStart w:id="128" w:name="_Toc495048936"/>
      <w:bookmarkStart w:id="129" w:name="_Toc495050760"/>
      <w:bookmarkStart w:id="130" w:name="_Toc506972921"/>
      <w:bookmarkStart w:id="131" w:name="_Toc506974345"/>
      <w:bookmarkStart w:id="132" w:name="_Toc1469402"/>
      <w:bookmarkStart w:id="133" w:name="_Toc5089167"/>
      <w:bookmarkStart w:id="134" w:name="_Toc16067652"/>
      <w:bookmarkStart w:id="135" w:name="_Toc27378894"/>
      <w:bookmarkStart w:id="136" w:name="_Toc27393973"/>
      <w:bookmarkStart w:id="137" w:name="_Toc35255362"/>
      <w:r>
        <w:t>Forudsætninger</w:t>
      </w:r>
      <w:bookmarkEnd w:id="126"/>
      <w:bookmarkEnd w:id="127"/>
      <w:bookmarkEnd w:id="128"/>
      <w:bookmarkEnd w:id="129"/>
      <w:bookmarkEnd w:id="130"/>
      <w:bookmarkEnd w:id="131"/>
      <w:bookmarkEnd w:id="132"/>
      <w:bookmarkEnd w:id="133"/>
      <w:bookmarkEnd w:id="134"/>
      <w:bookmarkEnd w:id="135"/>
      <w:bookmarkEnd w:id="136"/>
      <w:bookmarkEnd w:id="137"/>
    </w:p>
    <w:p w14:paraId="08DDC90E" w14:textId="77777777" w:rsidR="006D5A3C" w:rsidRPr="006D5A3C" w:rsidRDefault="006D5A3C" w:rsidP="006D5A3C">
      <w:pPr>
        <w:rPr>
          <w:sz w:val="22"/>
          <w:szCs w:val="22"/>
        </w:rPr>
      </w:pPr>
      <w:r w:rsidRPr="006D5A3C">
        <w:rPr>
          <w:sz w:val="22"/>
          <w:szCs w:val="22"/>
        </w:rPr>
        <w:t>For Aftalen kan være optimal for begge parter er der nogle forudsætninger, der skal være opfyldt.</w:t>
      </w:r>
    </w:p>
    <w:p w14:paraId="3F76E259" w14:textId="77777777" w:rsidR="006D5A3C" w:rsidRPr="006D5A3C" w:rsidRDefault="006D5A3C" w:rsidP="006D5A3C">
      <w:pPr>
        <w:rPr>
          <w:sz w:val="22"/>
          <w:szCs w:val="22"/>
        </w:rPr>
      </w:pPr>
    </w:p>
    <w:p w14:paraId="4ED63604" w14:textId="77777777" w:rsidR="006D5A3C" w:rsidRPr="006D5A3C" w:rsidRDefault="006D5A3C" w:rsidP="006D5A3C">
      <w:pPr>
        <w:rPr>
          <w:sz w:val="22"/>
          <w:szCs w:val="22"/>
        </w:rPr>
      </w:pPr>
      <w:r w:rsidRPr="006D5A3C">
        <w:rPr>
          <w:sz w:val="22"/>
          <w:szCs w:val="22"/>
        </w:rPr>
        <w:t>Kunden forpligter sig til at udpege mindst én (men gerne to) primær(e) kontaktperson(er). Ved større aftaler vil det oftest være hensigtsmæssigt med flere kontaktpersoner f.eks. én eller to personer pr. afdeling.</w:t>
      </w:r>
    </w:p>
    <w:p w14:paraId="0AE30E73" w14:textId="77777777" w:rsidR="006D5A3C" w:rsidRPr="006D5A3C" w:rsidRDefault="006D5A3C" w:rsidP="006D5A3C">
      <w:pPr>
        <w:rPr>
          <w:sz w:val="22"/>
          <w:szCs w:val="22"/>
        </w:rPr>
      </w:pPr>
    </w:p>
    <w:p w14:paraId="43AE00D5" w14:textId="77777777" w:rsidR="006D5A3C" w:rsidRPr="006D5A3C" w:rsidRDefault="006D5A3C" w:rsidP="006D5A3C">
      <w:pPr>
        <w:rPr>
          <w:sz w:val="22"/>
          <w:szCs w:val="22"/>
        </w:rPr>
      </w:pPr>
      <w:r w:rsidRPr="006D5A3C">
        <w:rPr>
          <w:sz w:val="22"/>
          <w:szCs w:val="22"/>
        </w:rPr>
        <w:t>Kunden forpligter sig til at holde sine brugere uddannet i de større opdateringer, der løbende kommer til de produkter/modu</w:t>
      </w:r>
      <w:r w:rsidRPr="006D5A3C">
        <w:rPr>
          <w:sz w:val="22"/>
          <w:szCs w:val="22"/>
        </w:rPr>
        <w:softHyphen/>
        <w:t xml:space="preserve">ler, som er omhandlet af Aftalen. </w:t>
      </w:r>
    </w:p>
    <w:p w14:paraId="0562C7EB" w14:textId="77777777" w:rsidR="006D5A3C" w:rsidRPr="006D5A3C" w:rsidRDefault="006D5A3C" w:rsidP="006D5A3C">
      <w:pPr>
        <w:rPr>
          <w:sz w:val="22"/>
          <w:szCs w:val="22"/>
        </w:rPr>
      </w:pPr>
    </w:p>
    <w:p w14:paraId="399C425C" w14:textId="48D50A72" w:rsidR="006D5A3C" w:rsidRPr="006D5A3C" w:rsidRDefault="006D5A3C" w:rsidP="006D5A3C">
      <w:pPr>
        <w:rPr>
          <w:sz w:val="22"/>
          <w:szCs w:val="22"/>
        </w:rPr>
      </w:pPr>
      <w:r w:rsidRPr="006D5A3C">
        <w:rPr>
          <w:sz w:val="22"/>
          <w:szCs w:val="22"/>
        </w:rPr>
        <w:t xml:space="preserve">Aftalen omfatter standard NAV moduler og certificerede tillægsløsninger, desuden tilstræber </w:t>
      </w:r>
      <w:r w:rsidR="00EF776C">
        <w:rPr>
          <w:sz w:val="22"/>
          <w:szCs w:val="22"/>
        </w:rPr>
        <w:t>Relate</w:t>
      </w:r>
      <w:r w:rsidR="00443275">
        <w:rPr>
          <w:sz w:val="22"/>
          <w:szCs w:val="22"/>
        </w:rPr>
        <w:t>IT</w:t>
      </w:r>
      <w:r w:rsidRPr="006D5A3C">
        <w:rPr>
          <w:sz w:val="22"/>
          <w:szCs w:val="22"/>
        </w:rPr>
        <w:t xml:space="preserve"> at yde en optimal service på de tilrettede dele af kundens løsning, </w:t>
      </w:r>
      <w:r w:rsidR="00EF776C">
        <w:rPr>
          <w:sz w:val="22"/>
          <w:szCs w:val="22"/>
        </w:rPr>
        <w:t>Relate</w:t>
      </w:r>
      <w:r w:rsidR="00443275">
        <w:rPr>
          <w:sz w:val="22"/>
          <w:szCs w:val="22"/>
        </w:rPr>
        <w:t>IT</w:t>
      </w:r>
      <w:r w:rsidRPr="006D5A3C">
        <w:rPr>
          <w:sz w:val="22"/>
          <w:szCs w:val="22"/>
        </w:rPr>
        <w:t xml:space="preserve"> er berettiget til at videregive hotline spørgsmål til 2</w:t>
      </w:r>
      <w:r w:rsidR="00E120F1">
        <w:rPr>
          <w:sz w:val="22"/>
          <w:szCs w:val="22"/>
        </w:rPr>
        <w:t xml:space="preserve">. </w:t>
      </w:r>
      <w:proofErr w:type="spellStart"/>
      <w:r w:rsidRPr="006D5A3C">
        <w:rPr>
          <w:sz w:val="22"/>
          <w:szCs w:val="22"/>
        </w:rPr>
        <w:t>level</w:t>
      </w:r>
      <w:proofErr w:type="spellEnd"/>
      <w:r w:rsidRPr="006D5A3C">
        <w:rPr>
          <w:sz w:val="22"/>
          <w:szCs w:val="22"/>
        </w:rPr>
        <w:t xml:space="preserve"> på elementer tilrettet af </w:t>
      </w:r>
      <w:r w:rsidR="00EF776C">
        <w:rPr>
          <w:sz w:val="22"/>
          <w:szCs w:val="22"/>
        </w:rPr>
        <w:t>Relate</w:t>
      </w:r>
      <w:r w:rsidR="00443275">
        <w:rPr>
          <w:sz w:val="22"/>
          <w:szCs w:val="22"/>
        </w:rPr>
        <w:t>IT</w:t>
      </w:r>
      <w:r w:rsidRPr="006D5A3C">
        <w:rPr>
          <w:sz w:val="22"/>
          <w:szCs w:val="22"/>
        </w:rPr>
        <w:t>.</w:t>
      </w:r>
    </w:p>
    <w:p w14:paraId="3AAAA1E8" w14:textId="77777777" w:rsidR="006D5A3C" w:rsidRPr="006D5A3C" w:rsidRDefault="006D5A3C" w:rsidP="006D5A3C">
      <w:pPr>
        <w:rPr>
          <w:sz w:val="22"/>
          <w:szCs w:val="22"/>
        </w:rPr>
      </w:pPr>
    </w:p>
    <w:p w14:paraId="3F121CFE" w14:textId="5F701659" w:rsidR="006D5A3C" w:rsidRPr="006D5A3C" w:rsidRDefault="006D5A3C" w:rsidP="006D5A3C">
      <w:pPr>
        <w:rPr>
          <w:sz w:val="22"/>
          <w:szCs w:val="22"/>
        </w:rPr>
      </w:pPr>
      <w:r w:rsidRPr="006D5A3C">
        <w:rPr>
          <w:sz w:val="22"/>
          <w:szCs w:val="22"/>
        </w:rPr>
        <w:t xml:space="preserve">Der skal kunne etableres opkoblingsmulighed (fjernsupport) mellem kunde og </w:t>
      </w:r>
      <w:r w:rsidR="00EF776C">
        <w:rPr>
          <w:sz w:val="22"/>
          <w:szCs w:val="22"/>
        </w:rPr>
        <w:t>Relate</w:t>
      </w:r>
      <w:r w:rsidR="00443275">
        <w:rPr>
          <w:sz w:val="22"/>
          <w:szCs w:val="22"/>
        </w:rPr>
        <w:t>IT</w:t>
      </w:r>
      <w:r w:rsidRPr="006D5A3C">
        <w:rPr>
          <w:sz w:val="22"/>
          <w:szCs w:val="22"/>
        </w:rPr>
        <w:t xml:space="preserve"> Hotline – med adgang på superbruger niveau til økonomisystemet.</w:t>
      </w:r>
      <w:r w:rsidRPr="006D5A3C">
        <w:rPr>
          <w:sz w:val="22"/>
          <w:szCs w:val="22"/>
        </w:rPr>
        <w:br/>
      </w:r>
    </w:p>
    <w:p w14:paraId="7E7DD5F1" w14:textId="22976644" w:rsidR="00E271C4" w:rsidRDefault="006D5A3C" w:rsidP="006D5A3C">
      <w:pPr>
        <w:rPr>
          <w:sz w:val="22"/>
          <w:szCs w:val="22"/>
        </w:rPr>
      </w:pPr>
      <w:r w:rsidRPr="006D5A3C">
        <w:rPr>
          <w:sz w:val="22"/>
          <w:szCs w:val="22"/>
        </w:rPr>
        <w:t xml:space="preserve">Kunden er forpligtet til at bistå </w:t>
      </w:r>
      <w:proofErr w:type="spellStart"/>
      <w:r w:rsidR="00EF776C">
        <w:rPr>
          <w:sz w:val="22"/>
          <w:szCs w:val="22"/>
        </w:rPr>
        <w:t>Relate</w:t>
      </w:r>
      <w:r w:rsidR="00443275">
        <w:rPr>
          <w:sz w:val="22"/>
          <w:szCs w:val="22"/>
        </w:rPr>
        <w:t>IT</w:t>
      </w:r>
      <w:r w:rsidRPr="006D5A3C">
        <w:rPr>
          <w:sz w:val="22"/>
          <w:szCs w:val="22"/>
        </w:rPr>
        <w:t>’s</w:t>
      </w:r>
      <w:proofErr w:type="spellEnd"/>
      <w:r w:rsidRPr="006D5A3C">
        <w:rPr>
          <w:sz w:val="22"/>
          <w:szCs w:val="22"/>
        </w:rPr>
        <w:t xml:space="preserve"> Hotline med frembringelse af diverse dokumentation, fejlbeskrivelser eller med anden form for hjælp/materialer/data, som </w:t>
      </w:r>
      <w:proofErr w:type="spellStart"/>
      <w:r w:rsidR="00EF776C">
        <w:rPr>
          <w:sz w:val="22"/>
          <w:szCs w:val="22"/>
        </w:rPr>
        <w:t>Relate</w:t>
      </w:r>
      <w:r w:rsidR="00443275">
        <w:rPr>
          <w:sz w:val="22"/>
          <w:szCs w:val="22"/>
        </w:rPr>
        <w:t>IT</w:t>
      </w:r>
      <w:r w:rsidRPr="006D5A3C">
        <w:rPr>
          <w:sz w:val="22"/>
          <w:szCs w:val="22"/>
        </w:rPr>
        <w:t>’s</w:t>
      </w:r>
      <w:proofErr w:type="spellEnd"/>
      <w:r w:rsidRPr="006D5A3C">
        <w:rPr>
          <w:sz w:val="22"/>
          <w:szCs w:val="22"/>
        </w:rPr>
        <w:t xml:space="preserve"> Hotline måtte ønske for at kunne løse opgaven. Dette være sig mundtligt, skriftligt eller på anden vis f.eks. på et nærmere aftalt medie. Kunden skal i videst</w:t>
      </w:r>
      <w:r w:rsidR="00EF776C">
        <w:rPr>
          <w:sz w:val="22"/>
          <w:szCs w:val="22"/>
        </w:rPr>
        <w:t>e</w:t>
      </w:r>
      <w:r w:rsidRPr="006D5A3C">
        <w:rPr>
          <w:sz w:val="22"/>
          <w:szCs w:val="22"/>
        </w:rPr>
        <w:t xml:space="preserve"> mulig omfang dokumentere hvorledes fejlen viser sig, kunne genskabe problemet og beskrive de omstændigheder under hvilke situationen opstod.</w:t>
      </w:r>
    </w:p>
    <w:p w14:paraId="294438D7" w14:textId="77777777" w:rsidR="00E271C4" w:rsidRDefault="00E271C4" w:rsidP="006D5A3C">
      <w:pPr>
        <w:rPr>
          <w:sz w:val="22"/>
          <w:szCs w:val="22"/>
        </w:rPr>
      </w:pPr>
    </w:p>
    <w:p w14:paraId="5513127B" w14:textId="77777777" w:rsidR="006D5A3C" w:rsidRDefault="006D5A3C" w:rsidP="00C76620">
      <w:pPr>
        <w:pStyle w:val="Overskrift2"/>
        <w:numPr>
          <w:ilvl w:val="0"/>
          <w:numId w:val="0"/>
        </w:numPr>
      </w:pPr>
      <w:r>
        <w:lastRenderedPageBreak/>
        <w:tab/>
      </w:r>
    </w:p>
    <w:p w14:paraId="57B8D046" w14:textId="77777777" w:rsidR="006D5A3C" w:rsidRDefault="003003A3" w:rsidP="00C76620">
      <w:pPr>
        <w:pStyle w:val="Overskrift2"/>
      </w:pPr>
      <w:bookmarkStart w:id="138" w:name="_Toc345314619"/>
      <w:bookmarkStart w:id="139" w:name="_Toc490661230"/>
      <w:bookmarkStart w:id="140" w:name="_Toc490662591"/>
      <w:bookmarkStart w:id="141" w:name="_Toc495048937"/>
      <w:bookmarkStart w:id="142" w:name="_Toc495050761"/>
      <w:bookmarkStart w:id="143" w:name="_Toc506972922"/>
      <w:bookmarkStart w:id="144" w:name="_Toc506974346"/>
      <w:bookmarkStart w:id="145" w:name="_Toc1469403"/>
      <w:bookmarkStart w:id="146" w:name="_Toc5089168"/>
      <w:bookmarkStart w:id="147" w:name="_Toc16067653"/>
      <w:bookmarkStart w:id="148" w:name="_Toc27378895"/>
      <w:bookmarkStart w:id="149" w:name="_Toc27393974"/>
      <w:bookmarkStart w:id="150" w:name="_Toc35255363"/>
      <w:r>
        <w:t>Kontaktperson(er) hos Kunden</w:t>
      </w:r>
      <w:r w:rsidR="006D5A3C" w:rsidRPr="00397B7A">
        <w:t xml:space="preserve">, der er tilmeldt som </w:t>
      </w:r>
      <w:r w:rsidR="006D5A3C">
        <w:t>H</w:t>
      </w:r>
      <w:r w:rsidR="006D5A3C" w:rsidRPr="00397B7A">
        <w:t>otline bruger</w:t>
      </w:r>
      <w:r w:rsidR="006D5A3C">
        <w:t>(</w:t>
      </w:r>
      <w:r w:rsidR="006D5A3C" w:rsidRPr="00397B7A">
        <w:t>e</w:t>
      </w:r>
      <w:r w:rsidR="006D5A3C">
        <w:t>)</w:t>
      </w:r>
      <w:bookmarkEnd w:id="138"/>
      <w:bookmarkEnd w:id="139"/>
      <w:bookmarkEnd w:id="140"/>
      <w:bookmarkEnd w:id="141"/>
      <w:bookmarkEnd w:id="142"/>
      <w:bookmarkEnd w:id="143"/>
      <w:bookmarkEnd w:id="144"/>
      <w:bookmarkEnd w:id="145"/>
      <w:bookmarkEnd w:id="146"/>
      <w:bookmarkEnd w:id="147"/>
      <w:bookmarkEnd w:id="148"/>
      <w:bookmarkEnd w:id="149"/>
      <w:bookmarkEnd w:id="150"/>
    </w:p>
    <w:tbl>
      <w:tblPr>
        <w:tblStyle w:val="Skema2"/>
        <w:tblW w:w="9141" w:type="dxa"/>
        <w:tblLayout w:type="fixed"/>
        <w:tblLook w:val="01E0" w:firstRow="1" w:lastRow="1" w:firstColumn="1" w:lastColumn="1" w:noHBand="0" w:noVBand="0"/>
      </w:tblPr>
      <w:tblGrid>
        <w:gridCol w:w="3222"/>
        <w:gridCol w:w="2753"/>
        <w:gridCol w:w="3166"/>
      </w:tblGrid>
      <w:tr w:rsidR="006D5A3C" w14:paraId="77D2DB2C" w14:textId="77777777" w:rsidTr="00455860">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3222" w:type="dxa"/>
            <w:shd w:val="clear" w:color="auto" w:fill="404040" w:themeFill="text1" w:themeFillTint="BF"/>
          </w:tcPr>
          <w:p w14:paraId="681AF43B" w14:textId="77777777" w:rsidR="006D5A3C" w:rsidRPr="00397B7A" w:rsidRDefault="006D5A3C" w:rsidP="002C70C7">
            <w:pPr>
              <w:pStyle w:val="SkemaOverskrift"/>
            </w:pPr>
            <w:r>
              <w:t>Navn</w:t>
            </w:r>
          </w:p>
        </w:tc>
        <w:tc>
          <w:tcPr>
            <w:tcW w:w="2753" w:type="dxa"/>
            <w:shd w:val="clear" w:color="auto" w:fill="404040" w:themeFill="text1" w:themeFillTint="BF"/>
          </w:tcPr>
          <w:p w14:paraId="6D185D5D" w14:textId="77777777" w:rsidR="006D5A3C" w:rsidRPr="00397B7A" w:rsidRDefault="006D5A3C" w:rsidP="002C70C7">
            <w:pPr>
              <w:pStyle w:val="SkemaOverskrift"/>
              <w:cnfStyle w:val="100000000000" w:firstRow="1" w:lastRow="0" w:firstColumn="0" w:lastColumn="0" w:oddVBand="0" w:evenVBand="0" w:oddHBand="0" w:evenHBand="0" w:firstRowFirstColumn="0" w:firstRowLastColumn="0" w:lastRowFirstColumn="0" w:lastRowLastColumn="0"/>
            </w:pPr>
            <w:r>
              <w:t>Telefon</w:t>
            </w:r>
          </w:p>
        </w:tc>
        <w:tc>
          <w:tcPr>
            <w:tcW w:w="3166" w:type="dxa"/>
            <w:shd w:val="clear" w:color="auto" w:fill="404040" w:themeFill="text1" w:themeFillTint="BF"/>
          </w:tcPr>
          <w:p w14:paraId="5AC2A222" w14:textId="39CCE1F0" w:rsidR="006D5A3C" w:rsidRPr="00397B7A" w:rsidRDefault="005A7C53" w:rsidP="002C70C7">
            <w:pPr>
              <w:pStyle w:val="SkemaOverskrift"/>
              <w:cnfStyle w:val="100000000000" w:firstRow="1" w:lastRow="0" w:firstColumn="0" w:lastColumn="0" w:oddVBand="0" w:evenVBand="0" w:oddHBand="0" w:evenHBand="0" w:firstRowFirstColumn="0" w:firstRowLastColumn="0" w:lastRowFirstColumn="0" w:lastRowLastColumn="0"/>
            </w:pPr>
            <w:r>
              <w:t>Mail</w:t>
            </w:r>
          </w:p>
        </w:tc>
      </w:tr>
      <w:tr w:rsidR="006D5A3C" w:rsidRPr="00E324EE" w14:paraId="046CAF3B" w14:textId="77777777" w:rsidTr="00455860">
        <w:trPr>
          <w:trHeight w:val="341"/>
        </w:trPr>
        <w:tc>
          <w:tcPr>
            <w:cnfStyle w:val="001000000000" w:firstRow="0" w:lastRow="0" w:firstColumn="1" w:lastColumn="0" w:oddVBand="0" w:evenVBand="0" w:oddHBand="0" w:evenHBand="0" w:firstRowFirstColumn="0" w:firstRowLastColumn="0" w:lastRowFirstColumn="0" w:lastRowLastColumn="0"/>
            <w:tcW w:w="3222" w:type="dxa"/>
          </w:tcPr>
          <w:p w14:paraId="6F2F2B9B" w14:textId="0A74F0D5" w:rsidR="006D5A3C" w:rsidRPr="005A7C53" w:rsidRDefault="006D5A3C" w:rsidP="002C70C7">
            <w:pPr>
              <w:pStyle w:val="SkemaTekst"/>
              <w:rPr>
                <w:rFonts w:cstheme="minorHAnsi"/>
                <w:color w:val="000000" w:themeColor="text1"/>
              </w:rPr>
            </w:pPr>
          </w:p>
        </w:tc>
        <w:tc>
          <w:tcPr>
            <w:tcW w:w="2753" w:type="dxa"/>
          </w:tcPr>
          <w:p w14:paraId="7FA8C6A0" w14:textId="492ACFDB" w:rsidR="006D5A3C" w:rsidRPr="005A7C53" w:rsidRDefault="006D5A3C" w:rsidP="002C70C7">
            <w:pPr>
              <w:pStyle w:val="SkemaTeks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3166" w:type="dxa"/>
          </w:tcPr>
          <w:p w14:paraId="08D8E8EE" w14:textId="48BB0139" w:rsidR="006D5A3C" w:rsidRPr="005A7C53" w:rsidRDefault="006D5A3C" w:rsidP="002C70C7">
            <w:pPr>
              <w:pStyle w:val="SkemaTeks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455860" w:rsidRPr="00E324EE" w14:paraId="5FB3A964" w14:textId="77777777" w:rsidTr="00455860">
        <w:trPr>
          <w:trHeight w:val="376"/>
        </w:trPr>
        <w:tc>
          <w:tcPr>
            <w:cnfStyle w:val="001000000000" w:firstRow="0" w:lastRow="0" w:firstColumn="1" w:lastColumn="0" w:oddVBand="0" w:evenVBand="0" w:oddHBand="0" w:evenHBand="0" w:firstRowFirstColumn="0" w:firstRowLastColumn="0" w:lastRowFirstColumn="0" w:lastRowLastColumn="0"/>
            <w:tcW w:w="3222" w:type="dxa"/>
          </w:tcPr>
          <w:p w14:paraId="588B29D2" w14:textId="4347E0EA" w:rsidR="00455860" w:rsidRPr="005A7C53" w:rsidRDefault="00455860" w:rsidP="002C70C7">
            <w:pPr>
              <w:pStyle w:val="SkemaTekst"/>
              <w:rPr>
                <w:rFonts w:cstheme="minorHAnsi"/>
                <w:color w:val="000000" w:themeColor="text1"/>
              </w:rPr>
            </w:pPr>
          </w:p>
        </w:tc>
        <w:tc>
          <w:tcPr>
            <w:tcW w:w="2753" w:type="dxa"/>
          </w:tcPr>
          <w:p w14:paraId="6DD050C0" w14:textId="378C3A10" w:rsidR="00455860" w:rsidRPr="005A7C53" w:rsidRDefault="00455860" w:rsidP="002C70C7">
            <w:pPr>
              <w:pStyle w:val="SkemaTeks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3166" w:type="dxa"/>
          </w:tcPr>
          <w:p w14:paraId="6BB6D26E" w14:textId="199C557A" w:rsidR="00455860" w:rsidRPr="005A7C53" w:rsidRDefault="00455860" w:rsidP="002C70C7">
            <w:pPr>
              <w:pStyle w:val="SkemaTeks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455860" w:rsidRPr="00E324EE" w14:paraId="214FA645" w14:textId="77777777" w:rsidTr="00455860">
        <w:trPr>
          <w:trHeight w:val="376"/>
        </w:trPr>
        <w:tc>
          <w:tcPr>
            <w:cnfStyle w:val="001000000000" w:firstRow="0" w:lastRow="0" w:firstColumn="1" w:lastColumn="0" w:oddVBand="0" w:evenVBand="0" w:oddHBand="0" w:evenHBand="0" w:firstRowFirstColumn="0" w:firstRowLastColumn="0" w:lastRowFirstColumn="0" w:lastRowLastColumn="0"/>
            <w:tcW w:w="3222" w:type="dxa"/>
          </w:tcPr>
          <w:p w14:paraId="0EA17271" w14:textId="3EDE4634" w:rsidR="00455860" w:rsidRPr="005A7C53" w:rsidRDefault="00455860" w:rsidP="002C70C7">
            <w:pPr>
              <w:pStyle w:val="SkemaTekst"/>
              <w:rPr>
                <w:rFonts w:cstheme="minorHAnsi"/>
                <w:color w:val="000000" w:themeColor="text1"/>
              </w:rPr>
            </w:pPr>
          </w:p>
        </w:tc>
        <w:tc>
          <w:tcPr>
            <w:tcW w:w="2753" w:type="dxa"/>
          </w:tcPr>
          <w:p w14:paraId="62B01897" w14:textId="00790C6C" w:rsidR="00455860" w:rsidRPr="005A7C53" w:rsidRDefault="00455860" w:rsidP="002C70C7">
            <w:pPr>
              <w:pStyle w:val="SkemaTeks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3166" w:type="dxa"/>
          </w:tcPr>
          <w:p w14:paraId="18AC33E5" w14:textId="1D87DEBF" w:rsidR="00455860" w:rsidRPr="005A7C53" w:rsidRDefault="00455860" w:rsidP="002C70C7">
            <w:pPr>
              <w:pStyle w:val="SkemaTeks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455860" w:rsidRPr="00E324EE" w14:paraId="0D8209F1" w14:textId="77777777" w:rsidTr="00455860">
        <w:trPr>
          <w:trHeight w:val="376"/>
        </w:trPr>
        <w:tc>
          <w:tcPr>
            <w:cnfStyle w:val="001000000000" w:firstRow="0" w:lastRow="0" w:firstColumn="1" w:lastColumn="0" w:oddVBand="0" w:evenVBand="0" w:oddHBand="0" w:evenHBand="0" w:firstRowFirstColumn="0" w:firstRowLastColumn="0" w:lastRowFirstColumn="0" w:lastRowLastColumn="0"/>
            <w:tcW w:w="3222" w:type="dxa"/>
          </w:tcPr>
          <w:p w14:paraId="06A733C1" w14:textId="350BC5CC" w:rsidR="00455860" w:rsidRPr="005A7C53" w:rsidRDefault="00455860" w:rsidP="002C70C7">
            <w:pPr>
              <w:pStyle w:val="SkemaTekst"/>
              <w:rPr>
                <w:rFonts w:cstheme="minorHAnsi"/>
                <w:color w:val="000000" w:themeColor="text1"/>
              </w:rPr>
            </w:pPr>
          </w:p>
        </w:tc>
        <w:tc>
          <w:tcPr>
            <w:tcW w:w="2753" w:type="dxa"/>
          </w:tcPr>
          <w:p w14:paraId="57792DC8" w14:textId="31EB904E" w:rsidR="00455860" w:rsidRPr="005A7C53" w:rsidRDefault="00455860" w:rsidP="002C70C7">
            <w:pPr>
              <w:pStyle w:val="SkemaTeks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3166" w:type="dxa"/>
          </w:tcPr>
          <w:p w14:paraId="5EDE341C" w14:textId="703810DB" w:rsidR="00455860" w:rsidRPr="005A7C53" w:rsidRDefault="00455860" w:rsidP="002C70C7">
            <w:pPr>
              <w:pStyle w:val="SkemaTeks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455860" w:rsidRPr="00E324EE" w14:paraId="7CBF34DF" w14:textId="77777777" w:rsidTr="00455860">
        <w:trPr>
          <w:trHeight w:val="376"/>
        </w:trPr>
        <w:tc>
          <w:tcPr>
            <w:cnfStyle w:val="001000000000" w:firstRow="0" w:lastRow="0" w:firstColumn="1" w:lastColumn="0" w:oddVBand="0" w:evenVBand="0" w:oddHBand="0" w:evenHBand="0" w:firstRowFirstColumn="0" w:firstRowLastColumn="0" w:lastRowFirstColumn="0" w:lastRowLastColumn="0"/>
            <w:tcW w:w="3222" w:type="dxa"/>
          </w:tcPr>
          <w:p w14:paraId="65DB2EC5" w14:textId="1FAFE533" w:rsidR="00455860" w:rsidRPr="005A7C53" w:rsidRDefault="00455860" w:rsidP="002C70C7">
            <w:pPr>
              <w:pStyle w:val="SkemaTekst"/>
              <w:rPr>
                <w:color w:val="000000" w:themeColor="text1"/>
              </w:rPr>
            </w:pPr>
          </w:p>
        </w:tc>
        <w:tc>
          <w:tcPr>
            <w:tcW w:w="2753" w:type="dxa"/>
          </w:tcPr>
          <w:p w14:paraId="249E36C0" w14:textId="77777777" w:rsidR="00455860" w:rsidRPr="005A7C53" w:rsidRDefault="00455860" w:rsidP="002C70C7">
            <w:pPr>
              <w:pStyle w:val="SkemaTeks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3166" w:type="dxa"/>
          </w:tcPr>
          <w:p w14:paraId="64A72EE7" w14:textId="77777777" w:rsidR="00455860" w:rsidRPr="005A7C53" w:rsidRDefault="00455860" w:rsidP="002C70C7">
            <w:pPr>
              <w:pStyle w:val="SkemaTeks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55860" w:rsidRPr="00E324EE" w14:paraId="3DF905D1" w14:textId="77777777" w:rsidTr="00455860">
        <w:trPr>
          <w:trHeight w:val="376"/>
        </w:trPr>
        <w:tc>
          <w:tcPr>
            <w:cnfStyle w:val="001000000000" w:firstRow="0" w:lastRow="0" w:firstColumn="1" w:lastColumn="0" w:oddVBand="0" w:evenVBand="0" w:oddHBand="0" w:evenHBand="0" w:firstRowFirstColumn="0" w:firstRowLastColumn="0" w:lastRowFirstColumn="0" w:lastRowLastColumn="0"/>
            <w:tcW w:w="3222" w:type="dxa"/>
          </w:tcPr>
          <w:p w14:paraId="7C5E1E16" w14:textId="77777777" w:rsidR="00455860" w:rsidRPr="00E324EE" w:rsidRDefault="00455860" w:rsidP="002C70C7">
            <w:pPr>
              <w:pStyle w:val="SkemaTekst"/>
            </w:pPr>
          </w:p>
        </w:tc>
        <w:tc>
          <w:tcPr>
            <w:tcW w:w="2753" w:type="dxa"/>
          </w:tcPr>
          <w:p w14:paraId="41B533B1" w14:textId="77777777" w:rsidR="00455860" w:rsidRPr="00E324EE" w:rsidRDefault="00455860" w:rsidP="002C70C7">
            <w:pPr>
              <w:pStyle w:val="SkemaTekst"/>
              <w:cnfStyle w:val="000000000000" w:firstRow="0" w:lastRow="0" w:firstColumn="0" w:lastColumn="0" w:oddVBand="0" w:evenVBand="0" w:oddHBand="0" w:evenHBand="0" w:firstRowFirstColumn="0" w:firstRowLastColumn="0" w:lastRowFirstColumn="0" w:lastRowLastColumn="0"/>
            </w:pPr>
          </w:p>
        </w:tc>
        <w:tc>
          <w:tcPr>
            <w:tcW w:w="3166" w:type="dxa"/>
          </w:tcPr>
          <w:p w14:paraId="5F8CF753" w14:textId="77777777" w:rsidR="00455860" w:rsidRPr="00E324EE" w:rsidRDefault="00455860" w:rsidP="002C70C7">
            <w:pPr>
              <w:pStyle w:val="SkemaTekst"/>
              <w:cnfStyle w:val="000000000000" w:firstRow="0" w:lastRow="0" w:firstColumn="0" w:lastColumn="0" w:oddVBand="0" w:evenVBand="0" w:oddHBand="0" w:evenHBand="0" w:firstRowFirstColumn="0" w:firstRowLastColumn="0" w:lastRowFirstColumn="0" w:lastRowLastColumn="0"/>
            </w:pPr>
          </w:p>
        </w:tc>
      </w:tr>
      <w:tr w:rsidR="00455860" w:rsidRPr="00E324EE" w14:paraId="23B4FBE9" w14:textId="77777777" w:rsidTr="00455860">
        <w:trPr>
          <w:trHeight w:val="376"/>
        </w:trPr>
        <w:tc>
          <w:tcPr>
            <w:cnfStyle w:val="001000000000" w:firstRow="0" w:lastRow="0" w:firstColumn="1" w:lastColumn="0" w:oddVBand="0" w:evenVBand="0" w:oddHBand="0" w:evenHBand="0" w:firstRowFirstColumn="0" w:firstRowLastColumn="0" w:lastRowFirstColumn="0" w:lastRowLastColumn="0"/>
            <w:tcW w:w="3222" w:type="dxa"/>
          </w:tcPr>
          <w:p w14:paraId="1D4C5631" w14:textId="77777777" w:rsidR="00455860" w:rsidRPr="00E324EE" w:rsidRDefault="00455860" w:rsidP="002C70C7">
            <w:pPr>
              <w:pStyle w:val="SkemaTekst"/>
            </w:pPr>
          </w:p>
        </w:tc>
        <w:tc>
          <w:tcPr>
            <w:tcW w:w="2753" w:type="dxa"/>
          </w:tcPr>
          <w:p w14:paraId="14935A37" w14:textId="77777777" w:rsidR="00455860" w:rsidRPr="00E324EE" w:rsidRDefault="00455860" w:rsidP="002C70C7">
            <w:pPr>
              <w:pStyle w:val="SkemaTekst"/>
              <w:cnfStyle w:val="000000000000" w:firstRow="0" w:lastRow="0" w:firstColumn="0" w:lastColumn="0" w:oddVBand="0" w:evenVBand="0" w:oddHBand="0" w:evenHBand="0" w:firstRowFirstColumn="0" w:firstRowLastColumn="0" w:lastRowFirstColumn="0" w:lastRowLastColumn="0"/>
            </w:pPr>
          </w:p>
        </w:tc>
        <w:tc>
          <w:tcPr>
            <w:tcW w:w="3166" w:type="dxa"/>
          </w:tcPr>
          <w:p w14:paraId="73F89D3C" w14:textId="77777777" w:rsidR="00455860" w:rsidRPr="00E324EE" w:rsidRDefault="00455860" w:rsidP="002C70C7">
            <w:pPr>
              <w:pStyle w:val="SkemaTekst"/>
              <w:cnfStyle w:val="000000000000" w:firstRow="0" w:lastRow="0" w:firstColumn="0" w:lastColumn="0" w:oddVBand="0" w:evenVBand="0" w:oddHBand="0" w:evenHBand="0" w:firstRowFirstColumn="0" w:firstRowLastColumn="0" w:lastRowFirstColumn="0" w:lastRowLastColumn="0"/>
            </w:pPr>
          </w:p>
        </w:tc>
      </w:tr>
    </w:tbl>
    <w:p w14:paraId="0A763CAB" w14:textId="77777777" w:rsidR="006D5A3C" w:rsidRDefault="006D5A3C" w:rsidP="00C76620">
      <w:pPr>
        <w:pStyle w:val="Overskrift2"/>
        <w:numPr>
          <w:ilvl w:val="0"/>
          <w:numId w:val="0"/>
        </w:numPr>
      </w:pPr>
    </w:p>
    <w:p w14:paraId="75022FB4" w14:textId="77777777" w:rsidR="006D5A3C" w:rsidRDefault="006D5A3C" w:rsidP="00455860">
      <w:pPr>
        <w:pStyle w:val="Overskrift1"/>
      </w:pPr>
      <w:bookmarkStart w:id="151" w:name="_Toc490661231"/>
      <w:bookmarkStart w:id="152" w:name="_Toc490662592"/>
      <w:bookmarkStart w:id="153" w:name="_Toc495048938"/>
      <w:bookmarkStart w:id="154" w:name="_Toc495050762"/>
      <w:bookmarkStart w:id="155" w:name="_Toc506972923"/>
      <w:bookmarkStart w:id="156" w:name="_Toc506974347"/>
      <w:bookmarkStart w:id="157" w:name="_Toc1469404"/>
      <w:bookmarkStart w:id="158" w:name="_Toc5089169"/>
      <w:bookmarkStart w:id="159" w:name="_Toc16067654"/>
      <w:bookmarkStart w:id="160" w:name="_Toc27378896"/>
      <w:bookmarkStart w:id="161" w:name="_Toc27393975"/>
      <w:bookmarkStart w:id="162" w:name="_Toc35255364"/>
      <w:r>
        <w:lastRenderedPageBreak/>
        <w:t>Forhold, der ikke er omfattet af Hotline aftalen</w:t>
      </w:r>
      <w:bookmarkEnd w:id="151"/>
      <w:bookmarkEnd w:id="152"/>
      <w:bookmarkEnd w:id="153"/>
      <w:bookmarkEnd w:id="154"/>
      <w:bookmarkEnd w:id="155"/>
      <w:bookmarkEnd w:id="156"/>
      <w:bookmarkEnd w:id="157"/>
      <w:bookmarkEnd w:id="158"/>
      <w:bookmarkEnd w:id="159"/>
      <w:bookmarkEnd w:id="160"/>
      <w:bookmarkEnd w:id="161"/>
      <w:bookmarkEnd w:id="162"/>
    </w:p>
    <w:p w14:paraId="6FED0672" w14:textId="77777777" w:rsidR="006D5A3C" w:rsidRDefault="006D5A3C" w:rsidP="00C76620">
      <w:pPr>
        <w:pStyle w:val="Overskrift2"/>
      </w:pPr>
      <w:bookmarkStart w:id="163" w:name="_Toc490661232"/>
      <w:bookmarkStart w:id="164" w:name="_Toc490662593"/>
      <w:bookmarkStart w:id="165" w:name="_Toc495048939"/>
      <w:bookmarkStart w:id="166" w:name="_Toc495050763"/>
      <w:bookmarkStart w:id="167" w:name="_Toc506972924"/>
      <w:bookmarkStart w:id="168" w:name="_Toc506974348"/>
      <w:bookmarkStart w:id="169" w:name="_Toc1469405"/>
      <w:bookmarkStart w:id="170" w:name="_Toc5089170"/>
      <w:bookmarkStart w:id="171" w:name="_Toc16067655"/>
      <w:bookmarkStart w:id="172" w:name="_Toc27378897"/>
      <w:bookmarkStart w:id="173" w:name="_Toc27393976"/>
      <w:bookmarkStart w:id="174" w:name="_Toc35255365"/>
      <w:r>
        <w:t>Nye Versioner</w:t>
      </w:r>
      <w:bookmarkEnd w:id="163"/>
      <w:bookmarkEnd w:id="164"/>
      <w:bookmarkEnd w:id="165"/>
      <w:bookmarkEnd w:id="166"/>
      <w:bookmarkEnd w:id="167"/>
      <w:bookmarkEnd w:id="168"/>
      <w:bookmarkEnd w:id="169"/>
      <w:bookmarkEnd w:id="170"/>
      <w:bookmarkEnd w:id="171"/>
      <w:bookmarkEnd w:id="172"/>
      <w:bookmarkEnd w:id="173"/>
      <w:bookmarkEnd w:id="174"/>
    </w:p>
    <w:p w14:paraId="731D3F91" w14:textId="77777777" w:rsidR="006D5A3C" w:rsidRDefault="006D5A3C" w:rsidP="006D5A3C"/>
    <w:p w14:paraId="441C9D21" w14:textId="77777777" w:rsidR="006D5A3C" w:rsidRDefault="006D5A3C" w:rsidP="006D5A3C">
      <w:pPr>
        <w:rPr>
          <w:sz w:val="22"/>
          <w:szCs w:val="22"/>
        </w:rPr>
      </w:pPr>
      <w:r w:rsidRPr="006D5A3C">
        <w:rPr>
          <w:sz w:val="22"/>
          <w:szCs w:val="22"/>
        </w:rPr>
        <w:t>Implementering af nye versioner bliver ikke foretaget vederlagsfrit. Det kan dreje sig om tilretninger fra Microsofts side, som omfatter både datakørsler og rettelse af programkode, der skal indføres i Kundens programmel, som endvidere også kan være individuelt tilrettet.</w:t>
      </w:r>
    </w:p>
    <w:p w14:paraId="18C4D3C8" w14:textId="77777777" w:rsidR="00443275" w:rsidRDefault="00443275" w:rsidP="006D5A3C">
      <w:pPr>
        <w:rPr>
          <w:sz w:val="22"/>
          <w:szCs w:val="22"/>
        </w:rPr>
      </w:pPr>
    </w:p>
    <w:p w14:paraId="51FD5C7F" w14:textId="77777777" w:rsidR="00443275" w:rsidRDefault="00443275" w:rsidP="00C76620">
      <w:pPr>
        <w:pStyle w:val="Overskrift2"/>
      </w:pPr>
      <w:bookmarkStart w:id="175" w:name="_Toc88638002"/>
      <w:bookmarkStart w:id="176" w:name="_Toc138402957"/>
      <w:bookmarkStart w:id="177" w:name="_Toc174786636"/>
      <w:bookmarkStart w:id="178" w:name="_Toc322447291"/>
      <w:bookmarkStart w:id="179" w:name="_Toc345314622"/>
      <w:bookmarkStart w:id="180" w:name="_Toc490661233"/>
      <w:bookmarkStart w:id="181" w:name="_Toc490662594"/>
      <w:bookmarkStart w:id="182" w:name="_Toc495048940"/>
      <w:bookmarkStart w:id="183" w:name="_Toc495050764"/>
      <w:bookmarkStart w:id="184" w:name="_Toc506972925"/>
      <w:bookmarkStart w:id="185" w:name="_Toc506974349"/>
      <w:bookmarkStart w:id="186" w:name="_Toc1469406"/>
      <w:bookmarkStart w:id="187" w:name="_Toc5089171"/>
      <w:bookmarkStart w:id="188" w:name="_Toc16067656"/>
      <w:bookmarkStart w:id="189" w:name="_Toc27378898"/>
      <w:bookmarkStart w:id="190" w:name="_Toc27393977"/>
      <w:bookmarkStart w:id="191" w:name="_Toc35255366"/>
      <w:r>
        <w:t xml:space="preserve">Fejlrettelse </w:t>
      </w:r>
      <w:r w:rsidRPr="00397B7A">
        <w:t>/</w:t>
      </w:r>
      <w:r>
        <w:t xml:space="preserve"> </w:t>
      </w:r>
      <w:r w:rsidRPr="00397B7A">
        <w:t>tilretning</w:t>
      </w:r>
      <w:r>
        <w:t xml:space="preserve"> </w:t>
      </w:r>
      <w:r w:rsidRPr="00397B7A">
        <w:t>/</w:t>
      </w:r>
      <w:r>
        <w:t xml:space="preserve"> </w:t>
      </w:r>
      <w:r w:rsidRPr="00397B7A">
        <w:t>større analysearbejde</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7FD260DB" w14:textId="77777777" w:rsidR="00443275" w:rsidRDefault="00443275" w:rsidP="00443275"/>
    <w:p w14:paraId="44DAA0E7" w14:textId="77777777" w:rsidR="00443275" w:rsidRPr="00443275" w:rsidRDefault="00443275" w:rsidP="00443275">
      <w:pPr>
        <w:rPr>
          <w:sz w:val="22"/>
          <w:szCs w:val="22"/>
        </w:rPr>
      </w:pPr>
      <w:r w:rsidRPr="00443275">
        <w:rPr>
          <w:sz w:val="22"/>
          <w:szCs w:val="22"/>
        </w:rPr>
        <w:t>Der udføres ikke programrettelser, tilretninger eller udvikling. Såfremt der konstateres manglende eller fejlagtig kode, vil der - efter aftale - blive udarbejdet en opgaveformular, der kort beskriver opgaven, som herefter overdrages til løsning af konsulent eller udvikler.</w:t>
      </w:r>
    </w:p>
    <w:p w14:paraId="125B94C3" w14:textId="77777777" w:rsidR="00443275" w:rsidRPr="00443275" w:rsidRDefault="00443275" w:rsidP="00443275">
      <w:pPr>
        <w:rPr>
          <w:sz w:val="22"/>
          <w:szCs w:val="22"/>
        </w:rPr>
      </w:pPr>
    </w:p>
    <w:p w14:paraId="5E66C452" w14:textId="77777777" w:rsidR="00443275" w:rsidRPr="00443275" w:rsidRDefault="00443275" w:rsidP="00443275">
      <w:pPr>
        <w:rPr>
          <w:sz w:val="22"/>
          <w:szCs w:val="22"/>
        </w:rPr>
      </w:pPr>
      <w:r w:rsidRPr="00443275">
        <w:rPr>
          <w:sz w:val="22"/>
          <w:szCs w:val="22"/>
        </w:rPr>
        <w:t>Problemer, som kræver et større analysearbejde, er normalt ikke omfattet af Aftalen, men vil qua denne aftale blive beskrevet i en opgaveformular og overdraget til konsulent eller udvikler.</w:t>
      </w:r>
    </w:p>
    <w:p w14:paraId="69803A47" w14:textId="4B6A76BB" w:rsidR="00443275" w:rsidRDefault="00443275" w:rsidP="00443275"/>
    <w:p w14:paraId="77489B51" w14:textId="77777777" w:rsidR="00443275" w:rsidRDefault="00443275" w:rsidP="00C76620">
      <w:pPr>
        <w:pStyle w:val="Overskrift2"/>
      </w:pPr>
      <w:bookmarkStart w:id="192" w:name="_Toc490661234"/>
      <w:bookmarkStart w:id="193" w:name="_Toc490662595"/>
      <w:bookmarkStart w:id="194" w:name="_Toc495048941"/>
      <w:bookmarkStart w:id="195" w:name="_Toc495050765"/>
      <w:bookmarkStart w:id="196" w:name="_Toc506972926"/>
      <w:bookmarkStart w:id="197" w:name="_Toc506974350"/>
      <w:bookmarkStart w:id="198" w:name="_Toc1469407"/>
      <w:bookmarkStart w:id="199" w:name="_Toc5089172"/>
      <w:bookmarkStart w:id="200" w:name="_Toc16067657"/>
      <w:bookmarkStart w:id="201" w:name="_Toc27378899"/>
      <w:bookmarkStart w:id="202" w:name="_Toc27393978"/>
      <w:bookmarkStart w:id="203" w:name="_Toc35255367"/>
      <w:r>
        <w:t>Uddannelse</w:t>
      </w:r>
      <w:bookmarkEnd w:id="192"/>
      <w:bookmarkEnd w:id="193"/>
      <w:bookmarkEnd w:id="194"/>
      <w:bookmarkEnd w:id="195"/>
      <w:bookmarkEnd w:id="196"/>
      <w:bookmarkEnd w:id="197"/>
      <w:bookmarkEnd w:id="198"/>
      <w:bookmarkEnd w:id="199"/>
      <w:bookmarkEnd w:id="200"/>
      <w:bookmarkEnd w:id="201"/>
      <w:bookmarkEnd w:id="202"/>
      <w:bookmarkEnd w:id="203"/>
    </w:p>
    <w:p w14:paraId="377B7759" w14:textId="77777777" w:rsidR="00443275" w:rsidRDefault="00443275" w:rsidP="00443275"/>
    <w:p w14:paraId="169E742A" w14:textId="530739D0" w:rsidR="00443275" w:rsidRDefault="00443275" w:rsidP="00443275">
      <w:pPr>
        <w:rPr>
          <w:sz w:val="22"/>
          <w:szCs w:val="22"/>
        </w:rPr>
      </w:pPr>
      <w:r w:rsidRPr="00443275">
        <w:rPr>
          <w:sz w:val="22"/>
          <w:szCs w:val="22"/>
        </w:rPr>
        <w:t xml:space="preserve">Hotline funktionen har ikke til formål til at uddanne brugere. Såfremt </w:t>
      </w:r>
      <w:proofErr w:type="spellStart"/>
      <w:r>
        <w:rPr>
          <w:sz w:val="22"/>
          <w:szCs w:val="22"/>
        </w:rPr>
        <w:t>Relate</w:t>
      </w:r>
      <w:proofErr w:type="spellEnd"/>
      <w:r>
        <w:rPr>
          <w:sz w:val="22"/>
          <w:szCs w:val="22"/>
        </w:rPr>
        <w:t xml:space="preserve"> </w:t>
      </w:r>
      <w:proofErr w:type="spellStart"/>
      <w:r>
        <w:rPr>
          <w:sz w:val="22"/>
          <w:szCs w:val="22"/>
        </w:rPr>
        <w:t>IT</w:t>
      </w:r>
      <w:r w:rsidRPr="00443275">
        <w:rPr>
          <w:sz w:val="22"/>
          <w:szCs w:val="22"/>
        </w:rPr>
        <w:t>’s</w:t>
      </w:r>
      <w:proofErr w:type="spellEnd"/>
      <w:r w:rsidRPr="00443275">
        <w:rPr>
          <w:sz w:val="22"/>
          <w:szCs w:val="22"/>
        </w:rPr>
        <w:t xml:space="preserve"> Hotline vurderer, at de problemer der forespørges på</w:t>
      </w:r>
      <w:r w:rsidR="001B14E4">
        <w:rPr>
          <w:sz w:val="22"/>
          <w:szCs w:val="22"/>
        </w:rPr>
        <w:t>,</w:t>
      </w:r>
      <w:r w:rsidRPr="00443275">
        <w:rPr>
          <w:sz w:val="22"/>
          <w:szCs w:val="22"/>
        </w:rPr>
        <w:t xml:space="preserve"> baserer sig på manglende almen viden om </w:t>
      </w:r>
      <w:r w:rsidR="001B14E4">
        <w:rPr>
          <w:sz w:val="22"/>
          <w:szCs w:val="22"/>
        </w:rPr>
        <w:t>NAV/LS Retail</w:t>
      </w:r>
      <w:r w:rsidRPr="00443275">
        <w:rPr>
          <w:sz w:val="22"/>
          <w:szCs w:val="22"/>
        </w:rPr>
        <w:t xml:space="preserve">, kan der indgås aftale om decideret uddannelse fra en af </w:t>
      </w:r>
      <w:proofErr w:type="spellStart"/>
      <w:r>
        <w:rPr>
          <w:sz w:val="22"/>
          <w:szCs w:val="22"/>
        </w:rPr>
        <w:t>Relate</w:t>
      </w:r>
      <w:proofErr w:type="spellEnd"/>
      <w:r>
        <w:rPr>
          <w:sz w:val="22"/>
          <w:szCs w:val="22"/>
        </w:rPr>
        <w:t xml:space="preserve"> </w:t>
      </w:r>
      <w:proofErr w:type="spellStart"/>
      <w:r>
        <w:rPr>
          <w:sz w:val="22"/>
          <w:szCs w:val="22"/>
        </w:rPr>
        <w:t>IT</w:t>
      </w:r>
      <w:r w:rsidRPr="00443275">
        <w:rPr>
          <w:sz w:val="22"/>
          <w:szCs w:val="22"/>
        </w:rPr>
        <w:t>’s</w:t>
      </w:r>
      <w:proofErr w:type="spellEnd"/>
      <w:r w:rsidRPr="00443275">
        <w:rPr>
          <w:sz w:val="22"/>
          <w:szCs w:val="22"/>
        </w:rPr>
        <w:t xml:space="preserve"> konsulenter. Såfremt det ikke fremgår specifikt af Aftalen, er uddannelse ikke omfattet af Aftalen.</w:t>
      </w:r>
    </w:p>
    <w:p w14:paraId="7DA1BD83" w14:textId="38711941" w:rsidR="00E271C4" w:rsidRDefault="00E271C4" w:rsidP="00443275">
      <w:pPr>
        <w:rPr>
          <w:sz w:val="22"/>
          <w:szCs w:val="22"/>
        </w:rPr>
      </w:pPr>
    </w:p>
    <w:p w14:paraId="65E29C91" w14:textId="6103869C" w:rsidR="00E271C4" w:rsidRDefault="00E271C4" w:rsidP="00E271C4">
      <w:pPr>
        <w:pStyle w:val="Overskrift2"/>
      </w:pPr>
      <w:bookmarkStart w:id="204" w:name="_Toc506972927"/>
      <w:bookmarkStart w:id="205" w:name="_Toc506974351"/>
      <w:bookmarkStart w:id="206" w:name="_Toc1469408"/>
      <w:bookmarkStart w:id="207" w:name="_Toc5089173"/>
      <w:bookmarkStart w:id="208" w:name="_Toc16067658"/>
      <w:bookmarkStart w:id="209" w:name="_Toc27378900"/>
      <w:bookmarkStart w:id="210" w:name="_Toc27393979"/>
      <w:bookmarkStart w:id="211" w:name="_Toc35255368"/>
      <w:r>
        <w:t>Helligdage</w:t>
      </w:r>
      <w:bookmarkEnd w:id="204"/>
      <w:bookmarkEnd w:id="205"/>
      <w:bookmarkEnd w:id="206"/>
      <w:bookmarkEnd w:id="207"/>
      <w:bookmarkEnd w:id="208"/>
      <w:bookmarkEnd w:id="209"/>
      <w:bookmarkEnd w:id="210"/>
      <w:bookmarkEnd w:id="211"/>
    </w:p>
    <w:p w14:paraId="5F4FECA1" w14:textId="76F32205" w:rsidR="00E271C4" w:rsidRDefault="00E271C4" w:rsidP="00E271C4"/>
    <w:p w14:paraId="47E1ADE1" w14:textId="68A6B386" w:rsidR="00E271C4" w:rsidRDefault="00E271C4" w:rsidP="00E271C4">
      <w:pPr>
        <w:rPr>
          <w:sz w:val="22"/>
          <w:szCs w:val="22"/>
        </w:rPr>
      </w:pPr>
      <w:r>
        <w:rPr>
          <w:sz w:val="22"/>
          <w:szCs w:val="22"/>
        </w:rPr>
        <w:t xml:space="preserve">Hotline </w:t>
      </w:r>
      <w:r w:rsidR="00E42C4B">
        <w:rPr>
          <w:sz w:val="22"/>
          <w:szCs w:val="22"/>
        </w:rPr>
        <w:t>har</w:t>
      </w:r>
      <w:r>
        <w:rPr>
          <w:sz w:val="22"/>
          <w:szCs w:val="22"/>
        </w:rPr>
        <w:t xml:space="preserve"> lukket på danske officielle helligdage</w:t>
      </w:r>
      <w:r w:rsidR="00E85E2A">
        <w:rPr>
          <w:sz w:val="22"/>
          <w:szCs w:val="22"/>
        </w:rPr>
        <w:t xml:space="preserve">. </w:t>
      </w:r>
    </w:p>
    <w:p w14:paraId="14CD0774" w14:textId="18A3B48D" w:rsidR="00E57E89" w:rsidRDefault="00E57E89" w:rsidP="00E271C4">
      <w:pPr>
        <w:rPr>
          <w:sz w:val="22"/>
          <w:szCs w:val="22"/>
        </w:rPr>
      </w:pPr>
    </w:p>
    <w:p w14:paraId="5B523CAB" w14:textId="3F0F96A0" w:rsidR="00E57E89" w:rsidRDefault="00E57E89" w:rsidP="00E271C4">
      <w:pPr>
        <w:rPr>
          <w:sz w:val="22"/>
          <w:szCs w:val="22"/>
        </w:rPr>
      </w:pPr>
      <w:r>
        <w:rPr>
          <w:sz w:val="22"/>
          <w:szCs w:val="22"/>
        </w:rPr>
        <w:t>Der kan tilkøbes en helligdagspakke, som indeholder følgende dage:</w:t>
      </w:r>
    </w:p>
    <w:p w14:paraId="54124740" w14:textId="5C4434E5" w:rsidR="00E57E89" w:rsidRDefault="00E57E89" w:rsidP="00E271C4">
      <w:pPr>
        <w:rPr>
          <w:sz w:val="22"/>
          <w:szCs w:val="22"/>
        </w:rPr>
      </w:pPr>
    </w:p>
    <w:p w14:paraId="3FAE1C71" w14:textId="3DD2A55F" w:rsidR="00E57E89" w:rsidRDefault="00E57E89" w:rsidP="007A5F41">
      <w:pPr>
        <w:pStyle w:val="Listeafsnit"/>
        <w:numPr>
          <w:ilvl w:val="0"/>
          <w:numId w:val="7"/>
        </w:numPr>
        <w:rPr>
          <w:sz w:val="22"/>
          <w:szCs w:val="22"/>
        </w:rPr>
      </w:pPr>
      <w:r>
        <w:rPr>
          <w:sz w:val="22"/>
          <w:szCs w:val="22"/>
        </w:rPr>
        <w:t>1. juledag</w:t>
      </w:r>
    </w:p>
    <w:p w14:paraId="551F13B7" w14:textId="6576F315" w:rsidR="00E57E89" w:rsidRDefault="00E57E89" w:rsidP="007A5F41">
      <w:pPr>
        <w:pStyle w:val="Listeafsnit"/>
        <w:numPr>
          <w:ilvl w:val="0"/>
          <w:numId w:val="7"/>
        </w:numPr>
        <w:rPr>
          <w:sz w:val="22"/>
          <w:szCs w:val="22"/>
        </w:rPr>
      </w:pPr>
      <w:r>
        <w:rPr>
          <w:sz w:val="22"/>
          <w:szCs w:val="22"/>
        </w:rPr>
        <w:t>2. juledag</w:t>
      </w:r>
    </w:p>
    <w:p w14:paraId="1F5847D2" w14:textId="1DA73FE2" w:rsidR="00E57E89" w:rsidRDefault="00E57E89" w:rsidP="007A5F41">
      <w:pPr>
        <w:pStyle w:val="Listeafsnit"/>
        <w:numPr>
          <w:ilvl w:val="0"/>
          <w:numId w:val="7"/>
        </w:numPr>
        <w:rPr>
          <w:sz w:val="22"/>
          <w:szCs w:val="22"/>
        </w:rPr>
      </w:pPr>
      <w:r>
        <w:rPr>
          <w:sz w:val="22"/>
          <w:szCs w:val="22"/>
        </w:rPr>
        <w:t>Skærtorsdag</w:t>
      </w:r>
    </w:p>
    <w:p w14:paraId="344A7B3F" w14:textId="4ACC9CB7" w:rsidR="00E57E89" w:rsidRDefault="00E57E89" w:rsidP="007A5F41">
      <w:pPr>
        <w:pStyle w:val="Listeafsnit"/>
        <w:numPr>
          <w:ilvl w:val="0"/>
          <w:numId w:val="7"/>
        </w:numPr>
        <w:rPr>
          <w:sz w:val="22"/>
          <w:szCs w:val="22"/>
        </w:rPr>
      </w:pPr>
      <w:r>
        <w:rPr>
          <w:sz w:val="22"/>
          <w:szCs w:val="22"/>
        </w:rPr>
        <w:t>Langfredag</w:t>
      </w:r>
    </w:p>
    <w:p w14:paraId="26A4FF6F" w14:textId="15EB1342" w:rsidR="00E57E89" w:rsidRDefault="00E57E89" w:rsidP="007A5F41">
      <w:pPr>
        <w:pStyle w:val="Listeafsnit"/>
        <w:numPr>
          <w:ilvl w:val="0"/>
          <w:numId w:val="7"/>
        </w:numPr>
        <w:rPr>
          <w:sz w:val="22"/>
          <w:szCs w:val="22"/>
        </w:rPr>
      </w:pPr>
      <w:r>
        <w:rPr>
          <w:sz w:val="22"/>
          <w:szCs w:val="22"/>
        </w:rPr>
        <w:t>2. påskedag</w:t>
      </w:r>
    </w:p>
    <w:p w14:paraId="764E97C6" w14:textId="37A4A2D3" w:rsidR="00E57E89" w:rsidRDefault="00E57E89" w:rsidP="007A5F41">
      <w:pPr>
        <w:pStyle w:val="Listeafsnit"/>
        <w:numPr>
          <w:ilvl w:val="0"/>
          <w:numId w:val="7"/>
        </w:numPr>
        <w:rPr>
          <w:sz w:val="22"/>
          <w:szCs w:val="22"/>
        </w:rPr>
      </w:pPr>
      <w:r>
        <w:rPr>
          <w:sz w:val="22"/>
          <w:szCs w:val="22"/>
        </w:rPr>
        <w:lastRenderedPageBreak/>
        <w:t>St. Bededag</w:t>
      </w:r>
    </w:p>
    <w:p w14:paraId="4207563D" w14:textId="28DEEA0E" w:rsidR="00E57E89" w:rsidRDefault="00E57E89" w:rsidP="007A5F41">
      <w:pPr>
        <w:pStyle w:val="Listeafsnit"/>
        <w:numPr>
          <w:ilvl w:val="0"/>
          <w:numId w:val="7"/>
        </w:numPr>
        <w:rPr>
          <w:sz w:val="22"/>
          <w:szCs w:val="22"/>
        </w:rPr>
      </w:pPr>
      <w:r>
        <w:rPr>
          <w:sz w:val="22"/>
          <w:szCs w:val="22"/>
        </w:rPr>
        <w:t>Kristi Himmelfartsdag</w:t>
      </w:r>
    </w:p>
    <w:p w14:paraId="0AC5EB7D" w14:textId="1F4C39AC" w:rsidR="00E57E89" w:rsidRDefault="00E57E89" w:rsidP="007A5F41">
      <w:pPr>
        <w:pStyle w:val="Listeafsnit"/>
        <w:numPr>
          <w:ilvl w:val="0"/>
          <w:numId w:val="7"/>
        </w:numPr>
        <w:rPr>
          <w:sz w:val="22"/>
          <w:szCs w:val="22"/>
        </w:rPr>
      </w:pPr>
      <w:r>
        <w:rPr>
          <w:sz w:val="22"/>
          <w:szCs w:val="22"/>
        </w:rPr>
        <w:t>2. Pinsedag</w:t>
      </w:r>
    </w:p>
    <w:p w14:paraId="4A4D33AE" w14:textId="5B6DC800" w:rsidR="00E57E89" w:rsidRDefault="00E57E89" w:rsidP="00E57E89">
      <w:pPr>
        <w:rPr>
          <w:sz w:val="22"/>
          <w:szCs w:val="22"/>
        </w:rPr>
      </w:pPr>
    </w:p>
    <w:p w14:paraId="1D9E7FBE" w14:textId="37682538" w:rsidR="00E57E89" w:rsidRPr="00E57E89" w:rsidRDefault="00E57E89" w:rsidP="00E57E89">
      <w:pPr>
        <w:rPr>
          <w:sz w:val="22"/>
          <w:szCs w:val="22"/>
        </w:rPr>
      </w:pPr>
      <w:r>
        <w:rPr>
          <w:sz w:val="22"/>
          <w:szCs w:val="22"/>
        </w:rPr>
        <w:t>Hotlinen vil være åben på ovenstående helligdage imellem 10-17 gældende for POS Kritisk Hotline opkald.</w:t>
      </w:r>
    </w:p>
    <w:p w14:paraId="686D08F8" w14:textId="77777777" w:rsidR="00E271C4" w:rsidRPr="00E271C4" w:rsidRDefault="00E271C4" w:rsidP="00E271C4"/>
    <w:p w14:paraId="57DB3923" w14:textId="77777777" w:rsidR="00443275" w:rsidRPr="00443275" w:rsidRDefault="00443275" w:rsidP="00443275"/>
    <w:p w14:paraId="102BD14E" w14:textId="77777777" w:rsidR="00443275" w:rsidRPr="006D5A3C" w:rsidRDefault="00443275" w:rsidP="00C76620">
      <w:pPr>
        <w:pStyle w:val="Overskrift2"/>
        <w:numPr>
          <w:ilvl w:val="0"/>
          <w:numId w:val="0"/>
        </w:numPr>
      </w:pPr>
    </w:p>
    <w:p w14:paraId="7C094BCA" w14:textId="77777777" w:rsidR="006D5A3C" w:rsidRDefault="006D5A3C" w:rsidP="006D5A3C"/>
    <w:p w14:paraId="07F831F4" w14:textId="4657428B" w:rsidR="006D5A3C" w:rsidRPr="006D5A3C" w:rsidRDefault="006D5A3C" w:rsidP="006D5A3C"/>
    <w:p w14:paraId="57A104AD" w14:textId="77777777" w:rsidR="00EF49C1" w:rsidRPr="001071C5" w:rsidRDefault="00443275" w:rsidP="00455860">
      <w:pPr>
        <w:pStyle w:val="Overskrift1"/>
      </w:pPr>
      <w:bookmarkStart w:id="212" w:name="_Toc490661235"/>
      <w:bookmarkStart w:id="213" w:name="_Toc490662596"/>
      <w:bookmarkStart w:id="214" w:name="_Toc495048942"/>
      <w:bookmarkStart w:id="215" w:name="_Toc495050766"/>
      <w:bookmarkStart w:id="216" w:name="_Toc506972928"/>
      <w:bookmarkStart w:id="217" w:name="_Toc506974352"/>
      <w:bookmarkStart w:id="218" w:name="_Toc1469409"/>
      <w:bookmarkStart w:id="219" w:name="_Toc5089174"/>
      <w:bookmarkStart w:id="220" w:name="_Toc16067659"/>
      <w:bookmarkStart w:id="221" w:name="_Toc27378901"/>
      <w:bookmarkStart w:id="222" w:name="_Toc27393980"/>
      <w:bookmarkStart w:id="223" w:name="_Toc35255369"/>
      <w:r>
        <w:lastRenderedPageBreak/>
        <w:t>Support aftaler</w:t>
      </w:r>
      <w:bookmarkEnd w:id="212"/>
      <w:bookmarkEnd w:id="213"/>
      <w:bookmarkEnd w:id="214"/>
      <w:bookmarkEnd w:id="215"/>
      <w:bookmarkEnd w:id="216"/>
      <w:bookmarkEnd w:id="217"/>
      <w:bookmarkEnd w:id="218"/>
      <w:bookmarkEnd w:id="219"/>
      <w:bookmarkEnd w:id="220"/>
      <w:bookmarkEnd w:id="221"/>
      <w:bookmarkEnd w:id="222"/>
      <w:bookmarkEnd w:id="223"/>
    </w:p>
    <w:p w14:paraId="573D530A" w14:textId="337288BE" w:rsidR="003E76ED" w:rsidRPr="001071C5" w:rsidRDefault="00B20528" w:rsidP="00EF49C1">
      <w:pPr>
        <w:rPr>
          <w:sz w:val="22"/>
          <w:szCs w:val="22"/>
        </w:rPr>
      </w:pPr>
      <w:r w:rsidRPr="001071C5">
        <w:rPr>
          <w:sz w:val="22"/>
          <w:szCs w:val="22"/>
        </w:rPr>
        <w:t>Vi</w:t>
      </w:r>
      <w:r w:rsidR="008C3D8F" w:rsidRPr="001071C5">
        <w:rPr>
          <w:sz w:val="22"/>
          <w:szCs w:val="22"/>
        </w:rPr>
        <w:t xml:space="preserve"> </w:t>
      </w:r>
      <w:r w:rsidRPr="001071C5">
        <w:rPr>
          <w:sz w:val="22"/>
          <w:szCs w:val="22"/>
        </w:rPr>
        <w:t>har i nedenstående udarbejdet en samlet økonomisk oversigt</w:t>
      </w:r>
      <w:r w:rsidR="00C43541">
        <w:rPr>
          <w:sz w:val="22"/>
          <w:szCs w:val="22"/>
        </w:rPr>
        <w:t xml:space="preserve"> hvori samlet pris på </w:t>
      </w:r>
      <w:proofErr w:type="gramStart"/>
      <w:r w:rsidR="00C43541">
        <w:rPr>
          <w:sz w:val="22"/>
          <w:szCs w:val="22"/>
        </w:rPr>
        <w:t>hotline</w:t>
      </w:r>
      <w:r w:rsidR="004A6871">
        <w:rPr>
          <w:sz w:val="22"/>
          <w:szCs w:val="22"/>
        </w:rPr>
        <w:t xml:space="preserve"> </w:t>
      </w:r>
      <w:r w:rsidR="00C43541">
        <w:rPr>
          <w:sz w:val="22"/>
          <w:szCs w:val="22"/>
        </w:rPr>
        <w:t>aftalen</w:t>
      </w:r>
      <w:proofErr w:type="gramEnd"/>
      <w:r w:rsidR="00C43541">
        <w:rPr>
          <w:sz w:val="22"/>
          <w:szCs w:val="22"/>
        </w:rPr>
        <w:t xml:space="preserve"> er opgjort: </w:t>
      </w:r>
    </w:p>
    <w:p w14:paraId="66A77994" w14:textId="77777777" w:rsidR="00244108" w:rsidRPr="001071C5" w:rsidRDefault="00443275" w:rsidP="00C76620">
      <w:pPr>
        <w:pStyle w:val="Overskrift2"/>
      </w:pPr>
      <w:bookmarkStart w:id="224" w:name="_Toc490661236"/>
      <w:bookmarkStart w:id="225" w:name="_Toc490662597"/>
      <w:bookmarkStart w:id="226" w:name="_Toc495048943"/>
      <w:bookmarkStart w:id="227" w:name="_Toc495050767"/>
      <w:bookmarkStart w:id="228" w:name="_Toc506972929"/>
      <w:bookmarkStart w:id="229" w:name="_Toc506974353"/>
      <w:bookmarkStart w:id="230" w:name="_Toc1469410"/>
      <w:bookmarkStart w:id="231" w:name="_Toc5089175"/>
      <w:bookmarkStart w:id="232" w:name="_Toc16067660"/>
      <w:bookmarkStart w:id="233" w:name="_Toc27378902"/>
      <w:bookmarkStart w:id="234" w:name="_Toc27393981"/>
      <w:bookmarkStart w:id="235" w:name="_Toc35255370"/>
      <w:r>
        <w:t>Hotline aftale</w:t>
      </w:r>
      <w:bookmarkEnd w:id="224"/>
      <w:bookmarkEnd w:id="225"/>
      <w:bookmarkEnd w:id="226"/>
      <w:bookmarkEnd w:id="227"/>
      <w:bookmarkEnd w:id="228"/>
      <w:bookmarkEnd w:id="229"/>
      <w:bookmarkEnd w:id="230"/>
      <w:bookmarkEnd w:id="231"/>
      <w:bookmarkEnd w:id="232"/>
      <w:bookmarkEnd w:id="233"/>
      <w:bookmarkEnd w:id="234"/>
      <w:bookmarkEnd w:id="235"/>
    </w:p>
    <w:tbl>
      <w:tblPr>
        <w:tblStyle w:val="Almindeligtabel3"/>
        <w:tblW w:w="9287" w:type="dxa"/>
        <w:tblLook w:val="06A0" w:firstRow="1" w:lastRow="0" w:firstColumn="1" w:lastColumn="0" w:noHBand="1" w:noVBand="1"/>
      </w:tblPr>
      <w:tblGrid>
        <w:gridCol w:w="7655"/>
        <w:gridCol w:w="1632"/>
      </w:tblGrid>
      <w:tr w:rsidR="004D379F" w:rsidRPr="001071C5" w14:paraId="141F7350" w14:textId="77777777" w:rsidTr="004D379F">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7655" w:type="dxa"/>
            <w:shd w:val="clear" w:color="auto" w:fill="435054"/>
            <w:noWrap/>
            <w:hideMark/>
          </w:tcPr>
          <w:p w14:paraId="41EFFF87" w14:textId="77777777" w:rsidR="00AF112B" w:rsidRPr="001071C5" w:rsidRDefault="00752F4A" w:rsidP="00752F4A">
            <w:pPr>
              <w:spacing w:line="240" w:lineRule="auto"/>
              <w:rPr>
                <w:rFonts w:ascii="Calibri" w:hAnsi="Calibri" w:cs="Calibri"/>
                <w:b w:val="0"/>
                <w:bCs w:val="0"/>
                <w:color w:val="FFFFFF" w:themeColor="background1"/>
              </w:rPr>
            </w:pPr>
            <w:r w:rsidRPr="00975E98">
              <w:rPr>
                <w:rFonts w:ascii="Calibri" w:hAnsi="Calibri" w:cs="Calibri"/>
                <w:color w:val="FFFFFF" w:themeColor="background1"/>
                <w:sz w:val="22"/>
                <w:szCs w:val="22"/>
              </w:rPr>
              <w:t>investering</w:t>
            </w:r>
          </w:p>
        </w:tc>
        <w:tc>
          <w:tcPr>
            <w:tcW w:w="1632" w:type="dxa"/>
            <w:shd w:val="clear" w:color="auto" w:fill="435054"/>
            <w:noWrap/>
            <w:hideMark/>
          </w:tcPr>
          <w:p w14:paraId="2F2AB2F0" w14:textId="43734422" w:rsidR="00AF112B" w:rsidRPr="001071C5" w:rsidRDefault="00AF112B" w:rsidP="00800E46">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rPr>
            </w:pPr>
            <w:r w:rsidRPr="001071C5">
              <w:rPr>
                <w:rFonts w:ascii="Calibri" w:hAnsi="Calibri" w:cs="Calibri"/>
                <w:color w:val="FFFFFF" w:themeColor="background1"/>
              </w:rPr>
              <w:t xml:space="preserve"> Pris</w:t>
            </w:r>
            <w:r w:rsidR="008338D8">
              <w:rPr>
                <w:rFonts w:ascii="Calibri" w:hAnsi="Calibri" w:cs="Calibri"/>
                <w:color w:val="FFFFFF" w:themeColor="background1"/>
              </w:rPr>
              <w:t xml:space="preserve"> PR. MDR.</w:t>
            </w:r>
            <w:r w:rsidRPr="001071C5">
              <w:rPr>
                <w:rFonts w:ascii="Calibri" w:hAnsi="Calibri" w:cs="Calibri"/>
                <w:color w:val="FFFFFF" w:themeColor="background1"/>
              </w:rPr>
              <w:t xml:space="preserve"> (DKK) </w:t>
            </w:r>
          </w:p>
        </w:tc>
      </w:tr>
      <w:tr w:rsidR="004D379F" w:rsidRPr="001071C5" w14:paraId="1A30E97C" w14:textId="77777777" w:rsidTr="00B26692">
        <w:trPr>
          <w:trHeight w:val="174"/>
        </w:trPr>
        <w:tc>
          <w:tcPr>
            <w:cnfStyle w:val="001000000000" w:firstRow="0" w:lastRow="0" w:firstColumn="1" w:lastColumn="0" w:oddVBand="0" w:evenVBand="0" w:oddHBand="0" w:evenHBand="0" w:firstRowFirstColumn="0" w:firstRowLastColumn="0" w:lastRowFirstColumn="0" w:lastRowLastColumn="0"/>
            <w:tcW w:w="7655" w:type="dxa"/>
            <w:noWrap/>
          </w:tcPr>
          <w:p w14:paraId="7A2D6D6E" w14:textId="338875B0" w:rsidR="001B447F" w:rsidRPr="001B447F" w:rsidRDefault="001B447F" w:rsidP="008338D8">
            <w:pPr>
              <w:tabs>
                <w:tab w:val="left" w:pos="2581"/>
              </w:tabs>
              <w:spacing w:line="240" w:lineRule="auto"/>
              <w:rPr>
                <w:rFonts w:ascii="Calibri" w:hAnsi="Calibri" w:cs="Calibri"/>
                <w:b w:val="0"/>
                <w:caps w:val="0"/>
                <w:color w:val="435054"/>
              </w:rPr>
            </w:pPr>
            <w:r w:rsidRPr="001B447F">
              <w:rPr>
                <w:rFonts w:ascii="Calibri" w:hAnsi="Calibri" w:cs="Calibri"/>
                <w:b w:val="0"/>
                <w:caps w:val="0"/>
                <w:color w:val="435054"/>
              </w:rPr>
              <w:t>1.2.1 HOTLINE BASEFEE</w:t>
            </w:r>
          </w:p>
          <w:p w14:paraId="6F44B5A1" w14:textId="6297F20B" w:rsidR="005D6ED3" w:rsidRPr="001071C5" w:rsidRDefault="00866683" w:rsidP="008338D8">
            <w:pPr>
              <w:tabs>
                <w:tab w:val="left" w:pos="2581"/>
              </w:tabs>
              <w:spacing w:line="240" w:lineRule="auto"/>
              <w:rPr>
                <w:rFonts w:ascii="Calibri" w:hAnsi="Calibri" w:cs="Calibri"/>
                <w:b w:val="0"/>
                <w:color w:val="435054"/>
              </w:rPr>
            </w:pPr>
            <w:r>
              <w:rPr>
                <w:rFonts w:ascii="Calibri" w:hAnsi="Calibri" w:cs="Calibri"/>
                <w:b w:val="0"/>
                <w:color w:val="435054"/>
              </w:rPr>
              <w:t xml:space="preserve">1.2.1 </w:t>
            </w:r>
            <w:r w:rsidR="005D6ED3">
              <w:rPr>
                <w:rFonts w:ascii="Calibri" w:hAnsi="Calibri" w:cs="Calibri"/>
                <w:b w:val="0"/>
                <w:color w:val="435054"/>
              </w:rPr>
              <w:t xml:space="preserve">Hotlineaftale </w:t>
            </w:r>
            <w:r w:rsidR="008338D8">
              <w:rPr>
                <w:rFonts w:ascii="Calibri" w:hAnsi="Calibri" w:cs="Calibri"/>
                <w:b w:val="0"/>
                <w:color w:val="435054"/>
              </w:rPr>
              <w:t>POS KRITISK</w:t>
            </w:r>
            <w:r w:rsidR="0096691E">
              <w:rPr>
                <w:rFonts w:ascii="Calibri" w:hAnsi="Calibri" w:cs="Calibri"/>
                <w:b w:val="0"/>
                <w:color w:val="435054"/>
              </w:rPr>
              <w:t xml:space="preserve"> </w:t>
            </w:r>
            <w:r w:rsidR="00DA71E2">
              <w:rPr>
                <w:rFonts w:ascii="Calibri" w:hAnsi="Calibri" w:cs="Calibri"/>
                <w:b w:val="0"/>
                <w:color w:val="435054"/>
              </w:rPr>
              <w:t>xx</w:t>
            </w:r>
            <w:r w:rsidR="00F41541">
              <w:rPr>
                <w:rFonts w:ascii="Calibri" w:hAnsi="Calibri" w:cs="Calibri"/>
                <w:b w:val="0"/>
                <w:color w:val="435054"/>
              </w:rPr>
              <w:t xml:space="preserve">- x </w:t>
            </w:r>
            <w:r w:rsidR="00DA71E2">
              <w:rPr>
                <w:rFonts w:ascii="Calibri" w:hAnsi="Calibri" w:cs="Calibri"/>
                <w:b w:val="0"/>
                <w:color w:val="435054"/>
              </w:rPr>
              <w:t>xx</w:t>
            </w:r>
            <w:r w:rsidR="003647F4">
              <w:rPr>
                <w:rFonts w:ascii="Calibri" w:hAnsi="Calibri" w:cs="Calibri"/>
                <w:b w:val="0"/>
                <w:color w:val="435054"/>
              </w:rPr>
              <w:t xml:space="preserve"> </w:t>
            </w:r>
            <w:r w:rsidR="0096691E">
              <w:rPr>
                <w:rFonts w:ascii="Calibri" w:hAnsi="Calibri" w:cs="Calibri"/>
                <w:b w:val="0"/>
                <w:color w:val="435054"/>
              </w:rPr>
              <w:t>POS´er</w:t>
            </w:r>
          </w:p>
        </w:tc>
        <w:tc>
          <w:tcPr>
            <w:tcW w:w="1632" w:type="dxa"/>
            <w:noWrap/>
          </w:tcPr>
          <w:p w14:paraId="39F8D5DA" w14:textId="2188CE45" w:rsidR="00C43541" w:rsidRPr="001071C5" w:rsidRDefault="00C43541" w:rsidP="004F2B57">
            <w:pPr>
              <w:tabs>
                <w:tab w:val="left" w:pos="2581"/>
              </w:tab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435054"/>
              </w:rPr>
            </w:pPr>
          </w:p>
        </w:tc>
      </w:tr>
      <w:tr w:rsidR="00DA71E2" w:rsidRPr="005B6CCD" w14:paraId="29FA2B1B" w14:textId="77777777" w:rsidTr="00B26692">
        <w:trPr>
          <w:trHeight w:val="156"/>
        </w:trPr>
        <w:tc>
          <w:tcPr>
            <w:cnfStyle w:val="001000000000" w:firstRow="0" w:lastRow="0" w:firstColumn="1" w:lastColumn="0" w:oddVBand="0" w:evenVBand="0" w:oddHBand="0" w:evenHBand="0" w:firstRowFirstColumn="0" w:firstRowLastColumn="0" w:lastRowFirstColumn="0" w:lastRowLastColumn="0"/>
            <w:tcW w:w="7655" w:type="dxa"/>
            <w:noWrap/>
          </w:tcPr>
          <w:p w14:paraId="6179F2FE" w14:textId="5F386300" w:rsidR="00DA71E2" w:rsidRPr="00DA71E2" w:rsidRDefault="00DA71E2" w:rsidP="00DA71E2">
            <w:pPr>
              <w:tabs>
                <w:tab w:val="left" w:pos="2581"/>
              </w:tabs>
              <w:spacing w:line="240" w:lineRule="auto"/>
              <w:rPr>
                <w:rFonts w:ascii="Calibri" w:hAnsi="Calibri" w:cs="Calibri"/>
                <w:b w:val="0"/>
                <w:color w:val="435054"/>
              </w:rPr>
            </w:pPr>
            <w:r>
              <w:rPr>
                <w:rFonts w:ascii="Calibri" w:hAnsi="Calibri" w:cs="Calibri"/>
                <w:b w:val="0"/>
                <w:color w:val="435054"/>
              </w:rPr>
              <w:t>1.2.</w:t>
            </w:r>
            <w:r w:rsidR="00057D61">
              <w:rPr>
                <w:rFonts w:ascii="Calibri" w:hAnsi="Calibri" w:cs="Calibri"/>
                <w:b w:val="0"/>
                <w:color w:val="435054"/>
              </w:rPr>
              <w:t>2</w:t>
            </w:r>
            <w:r>
              <w:rPr>
                <w:rFonts w:ascii="Calibri" w:hAnsi="Calibri" w:cs="Calibri"/>
                <w:b w:val="0"/>
                <w:color w:val="435054"/>
              </w:rPr>
              <w:t xml:space="preserve"> Hotlineaftale BACKOFFICE </w:t>
            </w:r>
          </w:p>
        </w:tc>
        <w:tc>
          <w:tcPr>
            <w:tcW w:w="1632" w:type="dxa"/>
            <w:noWrap/>
          </w:tcPr>
          <w:p w14:paraId="1E6BD5EA" w14:textId="39F890F2" w:rsidR="00DA71E2" w:rsidRPr="00DA71E2" w:rsidRDefault="00DA71E2" w:rsidP="00DA71E2">
            <w:pPr>
              <w:tabs>
                <w:tab w:val="left" w:pos="2581"/>
              </w:tab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435054"/>
              </w:rPr>
            </w:pPr>
          </w:p>
        </w:tc>
      </w:tr>
      <w:tr w:rsidR="00DA71E2" w:rsidRPr="005B6CCD" w14:paraId="41E8563B" w14:textId="77777777" w:rsidTr="002D5CDA">
        <w:trPr>
          <w:trHeight w:val="67"/>
        </w:trPr>
        <w:tc>
          <w:tcPr>
            <w:cnfStyle w:val="001000000000" w:firstRow="0" w:lastRow="0" w:firstColumn="1" w:lastColumn="0" w:oddVBand="0" w:evenVBand="0" w:oddHBand="0" w:evenHBand="0" w:firstRowFirstColumn="0" w:firstRowLastColumn="0" w:lastRowFirstColumn="0" w:lastRowLastColumn="0"/>
            <w:tcW w:w="7655" w:type="dxa"/>
            <w:noWrap/>
          </w:tcPr>
          <w:p w14:paraId="7D546E04" w14:textId="0A253559" w:rsidR="00DA71E2" w:rsidRPr="00DA71E2" w:rsidRDefault="00DA71E2" w:rsidP="00DA71E2">
            <w:pPr>
              <w:tabs>
                <w:tab w:val="left" w:pos="2581"/>
              </w:tabs>
              <w:spacing w:line="240" w:lineRule="auto"/>
              <w:rPr>
                <w:rFonts w:ascii="Calibri" w:hAnsi="Calibri" w:cs="Calibri"/>
                <w:b w:val="0"/>
                <w:color w:val="435054"/>
              </w:rPr>
            </w:pPr>
          </w:p>
        </w:tc>
        <w:tc>
          <w:tcPr>
            <w:tcW w:w="1632" w:type="dxa"/>
            <w:noWrap/>
          </w:tcPr>
          <w:p w14:paraId="2B0D8D09" w14:textId="77777777" w:rsidR="00DA71E2" w:rsidRPr="00DA71E2" w:rsidRDefault="00DA71E2" w:rsidP="00DA71E2">
            <w:pPr>
              <w:tabs>
                <w:tab w:val="left" w:pos="2581"/>
              </w:tab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435054"/>
              </w:rPr>
            </w:pPr>
          </w:p>
        </w:tc>
      </w:tr>
      <w:tr w:rsidR="00DA71E2" w:rsidRPr="005B6CCD" w14:paraId="5C35BCF0" w14:textId="77777777" w:rsidTr="004D379F">
        <w:trPr>
          <w:trHeight w:val="212"/>
        </w:trPr>
        <w:tc>
          <w:tcPr>
            <w:cnfStyle w:val="001000000000" w:firstRow="0" w:lastRow="0" w:firstColumn="1" w:lastColumn="0" w:oddVBand="0" w:evenVBand="0" w:oddHBand="0" w:evenHBand="0" w:firstRowFirstColumn="0" w:firstRowLastColumn="0" w:lastRowFirstColumn="0" w:lastRowLastColumn="0"/>
            <w:tcW w:w="7655" w:type="dxa"/>
            <w:noWrap/>
          </w:tcPr>
          <w:p w14:paraId="0940E59C" w14:textId="06951FDD" w:rsidR="005B3D57" w:rsidRPr="00DA71E2" w:rsidRDefault="005B3D57" w:rsidP="00DA71E2">
            <w:pPr>
              <w:tabs>
                <w:tab w:val="left" w:pos="2581"/>
              </w:tabs>
              <w:spacing w:line="240" w:lineRule="auto"/>
              <w:rPr>
                <w:rFonts w:ascii="Calibri" w:hAnsi="Calibri" w:cs="Calibri"/>
                <w:b w:val="0"/>
                <w:color w:val="435054"/>
              </w:rPr>
            </w:pPr>
          </w:p>
        </w:tc>
        <w:tc>
          <w:tcPr>
            <w:tcW w:w="1632" w:type="dxa"/>
            <w:noWrap/>
          </w:tcPr>
          <w:p w14:paraId="19B552CA" w14:textId="74D59580" w:rsidR="007D7323" w:rsidRPr="00DA71E2" w:rsidRDefault="007D7323" w:rsidP="00DA71E2">
            <w:pPr>
              <w:tabs>
                <w:tab w:val="left" w:pos="2581"/>
              </w:tab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435054"/>
              </w:rPr>
            </w:pPr>
          </w:p>
        </w:tc>
      </w:tr>
      <w:tr w:rsidR="00DA71E2" w:rsidRPr="001071C5" w14:paraId="0A3D29E2" w14:textId="77777777" w:rsidTr="004D379F">
        <w:trPr>
          <w:trHeight w:val="212"/>
        </w:trPr>
        <w:tc>
          <w:tcPr>
            <w:cnfStyle w:val="001000000000" w:firstRow="0" w:lastRow="0" w:firstColumn="1" w:lastColumn="0" w:oddVBand="0" w:evenVBand="0" w:oddHBand="0" w:evenHBand="0" w:firstRowFirstColumn="0" w:firstRowLastColumn="0" w:lastRowFirstColumn="0" w:lastRowLastColumn="0"/>
            <w:tcW w:w="7655" w:type="dxa"/>
            <w:shd w:val="clear" w:color="auto" w:fill="EBEBEB"/>
            <w:noWrap/>
            <w:hideMark/>
          </w:tcPr>
          <w:p w14:paraId="149E2DD0" w14:textId="77777777" w:rsidR="00DA71E2" w:rsidRPr="001071C5" w:rsidRDefault="00DA71E2" w:rsidP="00DA71E2">
            <w:pPr>
              <w:tabs>
                <w:tab w:val="left" w:pos="2581"/>
              </w:tabs>
              <w:spacing w:line="240" w:lineRule="auto"/>
              <w:rPr>
                <w:rFonts w:ascii="Calibri" w:hAnsi="Calibri" w:cs="Calibri"/>
                <w:b w:val="0"/>
                <w:bCs w:val="0"/>
                <w:color w:val="435054"/>
              </w:rPr>
            </w:pPr>
            <w:r w:rsidRPr="001071C5">
              <w:rPr>
                <w:rFonts w:ascii="Calibri" w:hAnsi="Calibri" w:cs="Calibri"/>
                <w:color w:val="435054"/>
              </w:rPr>
              <w:t>total</w:t>
            </w:r>
          </w:p>
        </w:tc>
        <w:tc>
          <w:tcPr>
            <w:tcW w:w="1632" w:type="dxa"/>
            <w:shd w:val="clear" w:color="auto" w:fill="EBEBEB"/>
            <w:noWrap/>
            <w:hideMark/>
          </w:tcPr>
          <w:p w14:paraId="13504A40" w14:textId="7CD40B2B" w:rsidR="00DA71E2" w:rsidRPr="001071C5" w:rsidRDefault="00DA71E2" w:rsidP="00DA71E2">
            <w:pPr>
              <w:tabs>
                <w:tab w:val="left" w:pos="2581"/>
              </w:tab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435054"/>
              </w:rPr>
            </w:pPr>
          </w:p>
        </w:tc>
      </w:tr>
    </w:tbl>
    <w:p w14:paraId="677C7228" w14:textId="77777777" w:rsidR="00752F4A" w:rsidRPr="001071C5" w:rsidRDefault="00752F4A" w:rsidP="00EF49C1">
      <w:pPr>
        <w:rPr>
          <w:sz w:val="22"/>
          <w:szCs w:val="22"/>
        </w:rPr>
      </w:pPr>
    </w:p>
    <w:p w14:paraId="2C344512" w14:textId="77777777" w:rsidR="003E76ED" w:rsidRPr="001071C5" w:rsidRDefault="003E76ED" w:rsidP="00EF49C1">
      <w:pPr>
        <w:rPr>
          <w:sz w:val="22"/>
          <w:szCs w:val="22"/>
        </w:rPr>
      </w:pPr>
      <w:r w:rsidRPr="001071C5">
        <w:rPr>
          <w:sz w:val="22"/>
          <w:szCs w:val="22"/>
        </w:rPr>
        <w:t xml:space="preserve">Alle nævnte priser er ekskl. moms, og vi tager forbehold for prisstigninger udenfor </w:t>
      </w:r>
      <w:r w:rsidR="0023747D" w:rsidRPr="001071C5">
        <w:rPr>
          <w:sz w:val="22"/>
          <w:szCs w:val="22"/>
        </w:rPr>
        <w:t>vores</w:t>
      </w:r>
      <w:r w:rsidRPr="001071C5">
        <w:rPr>
          <w:sz w:val="22"/>
          <w:szCs w:val="22"/>
        </w:rPr>
        <w:t xml:space="preserve"> kontrol.</w:t>
      </w:r>
    </w:p>
    <w:p w14:paraId="6C4A8387" w14:textId="77777777" w:rsidR="004F2B57" w:rsidRPr="001071C5" w:rsidRDefault="004F2B57" w:rsidP="00BC64E2">
      <w:pPr>
        <w:rPr>
          <w:sz w:val="22"/>
          <w:szCs w:val="22"/>
        </w:rPr>
      </w:pPr>
    </w:p>
    <w:p w14:paraId="01A4B088" w14:textId="65F8085E" w:rsidR="003003A3" w:rsidRPr="00FB3B88" w:rsidRDefault="00E85E2A" w:rsidP="00C76620">
      <w:pPr>
        <w:pStyle w:val="Overskrift2"/>
      </w:pPr>
      <w:bookmarkStart w:id="236" w:name="_Toc490661237"/>
      <w:bookmarkStart w:id="237" w:name="_Toc490662598"/>
      <w:bookmarkStart w:id="238" w:name="_Toc495048944"/>
      <w:bookmarkStart w:id="239" w:name="_Toc495050768"/>
      <w:bookmarkStart w:id="240" w:name="_Toc506972930"/>
      <w:bookmarkStart w:id="241" w:name="_Toc506974354"/>
      <w:bookmarkStart w:id="242" w:name="_Toc1469411"/>
      <w:bookmarkStart w:id="243" w:name="_Toc5089176"/>
      <w:bookmarkStart w:id="244" w:name="_Toc16067661"/>
      <w:bookmarkStart w:id="245" w:name="_Toc27378903"/>
      <w:bookmarkStart w:id="246" w:name="_Toc27393982"/>
      <w:bookmarkStart w:id="247" w:name="_Toc35255371"/>
      <w:r>
        <w:t>Tillægs</w:t>
      </w:r>
      <w:r w:rsidR="003003A3">
        <w:t>aftaler til Hotline aftale</w:t>
      </w:r>
      <w:bookmarkEnd w:id="236"/>
      <w:bookmarkEnd w:id="237"/>
      <w:bookmarkEnd w:id="238"/>
      <w:bookmarkEnd w:id="239"/>
      <w:bookmarkEnd w:id="240"/>
      <w:bookmarkEnd w:id="241"/>
      <w:bookmarkEnd w:id="242"/>
      <w:bookmarkEnd w:id="243"/>
      <w:bookmarkEnd w:id="244"/>
      <w:bookmarkEnd w:id="245"/>
      <w:bookmarkEnd w:id="246"/>
      <w:bookmarkEnd w:id="247"/>
    </w:p>
    <w:p w14:paraId="261506D5" w14:textId="77777777" w:rsidR="008C3D8F" w:rsidRPr="001071C5" w:rsidRDefault="008C3D8F" w:rsidP="00EF49C1">
      <w:pPr>
        <w:rPr>
          <w:sz w:val="22"/>
          <w:szCs w:val="22"/>
        </w:rPr>
      </w:pPr>
      <w:r w:rsidRPr="001071C5">
        <w:rPr>
          <w:sz w:val="22"/>
          <w:szCs w:val="22"/>
        </w:rPr>
        <w:t xml:space="preserve">Nedenfor er angivet </w:t>
      </w:r>
      <w:r w:rsidR="003003A3">
        <w:rPr>
          <w:sz w:val="22"/>
          <w:szCs w:val="22"/>
        </w:rPr>
        <w:t>hvilke ydelser som kan tilkøbes</w:t>
      </w:r>
    </w:p>
    <w:p w14:paraId="0FB3E06A" w14:textId="77777777" w:rsidR="004D379F" w:rsidRPr="001071C5" w:rsidRDefault="004D379F" w:rsidP="00EF49C1">
      <w:pPr>
        <w:rPr>
          <w:sz w:val="22"/>
          <w:szCs w:val="22"/>
        </w:rPr>
      </w:pPr>
    </w:p>
    <w:tbl>
      <w:tblPr>
        <w:tblStyle w:val="Almindeligtabel3"/>
        <w:tblW w:w="9211" w:type="dxa"/>
        <w:tblLook w:val="06A0" w:firstRow="1" w:lastRow="0" w:firstColumn="1" w:lastColumn="0" w:noHBand="1" w:noVBand="1"/>
      </w:tblPr>
      <w:tblGrid>
        <w:gridCol w:w="5987"/>
        <w:gridCol w:w="1440"/>
        <w:gridCol w:w="827"/>
        <w:gridCol w:w="957"/>
      </w:tblGrid>
      <w:tr w:rsidR="004D379F" w:rsidRPr="001071C5" w14:paraId="1642B1B5" w14:textId="77777777" w:rsidTr="00850AC2">
        <w:trPr>
          <w:cnfStyle w:val="100000000000" w:firstRow="1" w:lastRow="0" w:firstColumn="0" w:lastColumn="0" w:oddVBand="0" w:evenVBand="0" w:oddHBand="0" w:evenHBand="0" w:firstRowFirstColumn="0" w:firstRowLastColumn="0" w:lastRowFirstColumn="0" w:lastRowLastColumn="0"/>
          <w:trHeight w:val="277"/>
        </w:trPr>
        <w:tc>
          <w:tcPr>
            <w:cnfStyle w:val="001000000100" w:firstRow="0" w:lastRow="0" w:firstColumn="1" w:lastColumn="0" w:oddVBand="0" w:evenVBand="0" w:oddHBand="0" w:evenHBand="0" w:firstRowFirstColumn="1" w:firstRowLastColumn="0" w:lastRowFirstColumn="0" w:lastRowLastColumn="0"/>
            <w:tcW w:w="5987" w:type="dxa"/>
            <w:shd w:val="clear" w:color="auto" w:fill="435054"/>
            <w:vAlign w:val="center"/>
            <w:hideMark/>
          </w:tcPr>
          <w:p w14:paraId="02B508FB" w14:textId="77777777" w:rsidR="00E22860" w:rsidRPr="00975E98" w:rsidRDefault="00E22860" w:rsidP="00062904">
            <w:pPr>
              <w:spacing w:line="240" w:lineRule="auto"/>
              <w:rPr>
                <w:rFonts w:ascii="Calibri" w:hAnsi="Calibri" w:cs="Calibri"/>
                <w:b w:val="0"/>
                <w:bCs w:val="0"/>
                <w:color w:val="FFFFFF" w:themeColor="background1"/>
                <w:sz w:val="22"/>
                <w:szCs w:val="22"/>
              </w:rPr>
            </w:pPr>
            <w:r w:rsidRPr="00975E98">
              <w:rPr>
                <w:rFonts w:ascii="Calibri" w:hAnsi="Calibri" w:cs="Calibri"/>
                <w:color w:val="FFFFFF" w:themeColor="background1"/>
                <w:sz w:val="22"/>
                <w:szCs w:val="22"/>
              </w:rPr>
              <w:t>ydelser</w:t>
            </w:r>
          </w:p>
        </w:tc>
        <w:tc>
          <w:tcPr>
            <w:tcW w:w="1440" w:type="dxa"/>
            <w:shd w:val="clear" w:color="auto" w:fill="435054"/>
            <w:noWrap/>
            <w:vAlign w:val="center"/>
            <w:hideMark/>
          </w:tcPr>
          <w:p w14:paraId="7626456E" w14:textId="77777777" w:rsidR="00E22860" w:rsidRPr="001071C5" w:rsidRDefault="00E22860" w:rsidP="00062904">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rPr>
            </w:pPr>
          </w:p>
        </w:tc>
        <w:tc>
          <w:tcPr>
            <w:tcW w:w="827" w:type="dxa"/>
            <w:shd w:val="clear" w:color="auto" w:fill="435054"/>
            <w:noWrap/>
            <w:vAlign w:val="center"/>
            <w:hideMark/>
          </w:tcPr>
          <w:p w14:paraId="35429705" w14:textId="77777777" w:rsidR="00E22860" w:rsidRPr="001071C5" w:rsidRDefault="00E22860" w:rsidP="00062904">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rPr>
            </w:pPr>
            <w:r w:rsidRPr="001071C5">
              <w:rPr>
                <w:rFonts w:ascii="Calibri" w:hAnsi="Calibri" w:cs="Calibri"/>
                <w:color w:val="FFFFFF" w:themeColor="background1"/>
              </w:rPr>
              <w:t xml:space="preserve"> </w:t>
            </w:r>
          </w:p>
        </w:tc>
        <w:tc>
          <w:tcPr>
            <w:tcW w:w="957" w:type="dxa"/>
            <w:shd w:val="clear" w:color="auto" w:fill="435054"/>
            <w:noWrap/>
            <w:vAlign w:val="center"/>
            <w:hideMark/>
          </w:tcPr>
          <w:p w14:paraId="56A86BF6" w14:textId="0F163608" w:rsidR="00E22860" w:rsidRPr="001071C5" w:rsidRDefault="00C76620" w:rsidP="00C76620">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rPr>
            </w:pPr>
            <w:proofErr w:type="gramStart"/>
            <w:r>
              <w:rPr>
                <w:rFonts w:ascii="Calibri" w:hAnsi="Calibri" w:cs="Calibri"/>
                <w:color w:val="FFFFFF" w:themeColor="background1"/>
              </w:rPr>
              <w:t>Pris  pR.</w:t>
            </w:r>
            <w:proofErr w:type="gramEnd"/>
            <w:r w:rsidR="008338D8">
              <w:rPr>
                <w:rFonts w:ascii="Calibri" w:hAnsi="Calibri" w:cs="Calibri"/>
                <w:color w:val="FFFFFF" w:themeColor="background1"/>
              </w:rPr>
              <w:t xml:space="preserve"> </w:t>
            </w:r>
            <w:r w:rsidR="00E22860" w:rsidRPr="001071C5">
              <w:rPr>
                <w:rFonts w:ascii="Calibri" w:hAnsi="Calibri" w:cs="Calibri"/>
                <w:color w:val="FFFFFF" w:themeColor="background1"/>
              </w:rPr>
              <w:t xml:space="preserve"> </w:t>
            </w:r>
          </w:p>
        </w:tc>
      </w:tr>
      <w:tr w:rsidR="004D379F" w:rsidRPr="001071C5" w14:paraId="36EFDABC" w14:textId="77777777" w:rsidTr="00850AC2">
        <w:trPr>
          <w:trHeight w:val="277"/>
        </w:trPr>
        <w:tc>
          <w:tcPr>
            <w:cnfStyle w:val="001000000000" w:firstRow="0" w:lastRow="0" w:firstColumn="1" w:lastColumn="0" w:oddVBand="0" w:evenVBand="0" w:oddHBand="0" w:evenHBand="0" w:firstRowFirstColumn="0" w:firstRowLastColumn="0" w:lastRowFirstColumn="0" w:lastRowLastColumn="0"/>
            <w:tcW w:w="5987" w:type="dxa"/>
            <w:noWrap/>
          </w:tcPr>
          <w:p w14:paraId="17A83177" w14:textId="77777777" w:rsidR="00E22860" w:rsidRPr="001071C5" w:rsidRDefault="003E2E0F" w:rsidP="00E22860">
            <w:pPr>
              <w:spacing w:line="240" w:lineRule="auto"/>
              <w:rPr>
                <w:rFonts w:cs="Calibri"/>
                <w:b w:val="0"/>
                <w:bCs w:val="0"/>
                <w:color w:val="000000" w:themeColor="text1"/>
              </w:rPr>
            </w:pPr>
            <w:r>
              <w:rPr>
                <w:rFonts w:cs="Calibri"/>
                <w:b w:val="0"/>
                <w:bCs w:val="0"/>
                <w:color w:val="000000" w:themeColor="text1"/>
              </w:rPr>
              <w:t>Tillægsløsning vedr. åbningstid</w:t>
            </w:r>
          </w:p>
        </w:tc>
        <w:tc>
          <w:tcPr>
            <w:tcW w:w="1440" w:type="dxa"/>
            <w:noWrap/>
          </w:tcPr>
          <w:p w14:paraId="2A7E6B5D" w14:textId="77777777" w:rsidR="00E22860" w:rsidRPr="001071C5" w:rsidRDefault="00E22860" w:rsidP="004D379F">
            <w:pPr>
              <w:spacing w:line="240" w:lineRule="auto"/>
              <w:jc w:val="right"/>
              <w:cnfStyle w:val="000000000000" w:firstRow="0" w:lastRow="0" w:firstColumn="0" w:lastColumn="0" w:oddVBand="0" w:evenVBand="0" w:oddHBand="0" w:evenHBand="0" w:firstRowFirstColumn="0" w:firstRowLastColumn="0" w:lastRowFirstColumn="0" w:lastRowLastColumn="0"/>
              <w:rPr>
                <w:rFonts w:cs="Calibri"/>
                <w:bCs/>
                <w:color w:val="000000" w:themeColor="text1"/>
              </w:rPr>
            </w:pPr>
          </w:p>
        </w:tc>
        <w:tc>
          <w:tcPr>
            <w:tcW w:w="827" w:type="dxa"/>
            <w:noWrap/>
          </w:tcPr>
          <w:p w14:paraId="4EE98D0D" w14:textId="77777777" w:rsidR="00E22860" w:rsidRPr="001071C5" w:rsidRDefault="00E22860" w:rsidP="004D379F">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57" w:type="dxa"/>
            <w:noWrap/>
          </w:tcPr>
          <w:p w14:paraId="70D50363" w14:textId="77777777" w:rsidR="00E22860" w:rsidRPr="001071C5" w:rsidRDefault="00E22860" w:rsidP="002B7532">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D379F" w:rsidRPr="001071C5" w14:paraId="7E3F8611" w14:textId="77777777" w:rsidTr="00850AC2">
        <w:trPr>
          <w:trHeight w:val="277"/>
        </w:trPr>
        <w:tc>
          <w:tcPr>
            <w:cnfStyle w:val="001000000000" w:firstRow="0" w:lastRow="0" w:firstColumn="1" w:lastColumn="0" w:oddVBand="0" w:evenVBand="0" w:oddHBand="0" w:evenHBand="0" w:firstRowFirstColumn="0" w:firstRowLastColumn="0" w:lastRowFirstColumn="0" w:lastRowLastColumn="0"/>
            <w:tcW w:w="5987" w:type="dxa"/>
            <w:noWrap/>
          </w:tcPr>
          <w:p w14:paraId="2AA73C2F" w14:textId="5D584AFF" w:rsidR="00E22860" w:rsidRPr="001071C5" w:rsidRDefault="001B447F" w:rsidP="00E22860">
            <w:pPr>
              <w:spacing w:line="240" w:lineRule="auto"/>
              <w:rPr>
                <w:rFonts w:cs="Calibri"/>
                <w:b w:val="0"/>
                <w:color w:val="000000" w:themeColor="text1"/>
              </w:rPr>
            </w:pPr>
            <w:r>
              <w:rPr>
                <w:rFonts w:cs="Calibri"/>
                <w:b w:val="0"/>
                <w:color w:val="000000" w:themeColor="text1"/>
              </w:rPr>
              <w:t xml:space="preserve">2.4 </w:t>
            </w:r>
            <w:r w:rsidR="00E57E89">
              <w:rPr>
                <w:rFonts w:cs="Calibri"/>
                <w:b w:val="0"/>
                <w:color w:val="000000" w:themeColor="text1"/>
              </w:rPr>
              <w:t xml:space="preserve">Helligdags-pakken </w:t>
            </w:r>
          </w:p>
        </w:tc>
        <w:tc>
          <w:tcPr>
            <w:tcW w:w="1440" w:type="dxa"/>
            <w:noWrap/>
          </w:tcPr>
          <w:p w14:paraId="6CBCA167" w14:textId="77777777" w:rsidR="00E22860" w:rsidRPr="001071C5" w:rsidRDefault="00E22860" w:rsidP="004D379F">
            <w:pPr>
              <w:spacing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827" w:type="dxa"/>
            <w:noWrap/>
          </w:tcPr>
          <w:p w14:paraId="1B88CD74" w14:textId="77777777" w:rsidR="00E22860" w:rsidRPr="001071C5" w:rsidRDefault="00E22860" w:rsidP="004D379F">
            <w:pPr>
              <w:spacing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957" w:type="dxa"/>
            <w:noWrap/>
          </w:tcPr>
          <w:p w14:paraId="6A3E974E" w14:textId="0B20E4B3" w:rsidR="00E22860" w:rsidRPr="001071C5" w:rsidRDefault="00E57E89" w:rsidP="003003A3">
            <w:pPr>
              <w:spacing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10.000</w:t>
            </w:r>
          </w:p>
        </w:tc>
      </w:tr>
      <w:tr w:rsidR="004D379F" w:rsidRPr="001071C5" w14:paraId="2898B7DF" w14:textId="77777777" w:rsidTr="00850AC2">
        <w:trPr>
          <w:trHeight w:val="64"/>
        </w:trPr>
        <w:tc>
          <w:tcPr>
            <w:cnfStyle w:val="001000000000" w:firstRow="0" w:lastRow="0" w:firstColumn="1" w:lastColumn="0" w:oddVBand="0" w:evenVBand="0" w:oddHBand="0" w:evenHBand="0" w:firstRowFirstColumn="0" w:firstRowLastColumn="0" w:lastRowFirstColumn="0" w:lastRowLastColumn="0"/>
            <w:tcW w:w="5987" w:type="dxa"/>
            <w:noWrap/>
          </w:tcPr>
          <w:p w14:paraId="6607283E" w14:textId="77777777" w:rsidR="00E22860" w:rsidRPr="001071C5" w:rsidRDefault="00E22860" w:rsidP="00E22860">
            <w:pPr>
              <w:spacing w:line="240" w:lineRule="auto"/>
              <w:rPr>
                <w:rFonts w:cs="Calibri"/>
                <w:b w:val="0"/>
                <w:color w:val="000000" w:themeColor="text1"/>
              </w:rPr>
            </w:pPr>
          </w:p>
        </w:tc>
        <w:tc>
          <w:tcPr>
            <w:tcW w:w="1440" w:type="dxa"/>
            <w:noWrap/>
          </w:tcPr>
          <w:p w14:paraId="3B9FCC48" w14:textId="77777777" w:rsidR="00E22860" w:rsidRPr="001071C5" w:rsidRDefault="00E22860" w:rsidP="004D379F">
            <w:pPr>
              <w:spacing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827" w:type="dxa"/>
            <w:noWrap/>
          </w:tcPr>
          <w:p w14:paraId="7C6CC65C" w14:textId="77777777" w:rsidR="00E22860" w:rsidRPr="001071C5" w:rsidRDefault="00E22860" w:rsidP="004D379F">
            <w:pPr>
              <w:spacing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957" w:type="dxa"/>
            <w:noWrap/>
          </w:tcPr>
          <w:p w14:paraId="7402C050" w14:textId="77777777" w:rsidR="00E22860" w:rsidRPr="001071C5" w:rsidRDefault="00E22860" w:rsidP="003003A3">
            <w:pPr>
              <w:spacing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4D379F" w:rsidRPr="001071C5" w14:paraId="2FDA02EF" w14:textId="77777777" w:rsidTr="00850AC2">
        <w:trPr>
          <w:trHeight w:val="277"/>
        </w:trPr>
        <w:tc>
          <w:tcPr>
            <w:cnfStyle w:val="001000000000" w:firstRow="0" w:lastRow="0" w:firstColumn="1" w:lastColumn="0" w:oddVBand="0" w:evenVBand="0" w:oddHBand="0" w:evenHBand="0" w:firstRowFirstColumn="0" w:firstRowLastColumn="0" w:lastRowFirstColumn="0" w:lastRowLastColumn="0"/>
            <w:tcW w:w="5987" w:type="dxa"/>
            <w:noWrap/>
          </w:tcPr>
          <w:p w14:paraId="05D2B4C4" w14:textId="77777777" w:rsidR="00E22860" w:rsidRPr="001071C5" w:rsidRDefault="00E22860" w:rsidP="00E22860">
            <w:pPr>
              <w:spacing w:line="240" w:lineRule="auto"/>
              <w:rPr>
                <w:rFonts w:cs="Calibri"/>
                <w:b w:val="0"/>
                <w:color w:val="000000" w:themeColor="text1"/>
              </w:rPr>
            </w:pPr>
          </w:p>
        </w:tc>
        <w:tc>
          <w:tcPr>
            <w:tcW w:w="1440" w:type="dxa"/>
            <w:noWrap/>
          </w:tcPr>
          <w:p w14:paraId="7F6D7301" w14:textId="77777777" w:rsidR="00E22860" w:rsidRPr="001071C5" w:rsidRDefault="00E22860" w:rsidP="004D379F">
            <w:pPr>
              <w:spacing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827" w:type="dxa"/>
            <w:noWrap/>
          </w:tcPr>
          <w:p w14:paraId="24E1E939" w14:textId="77777777" w:rsidR="00E22860" w:rsidRPr="001071C5" w:rsidRDefault="00E22860" w:rsidP="004D379F">
            <w:pPr>
              <w:spacing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957" w:type="dxa"/>
            <w:noWrap/>
          </w:tcPr>
          <w:p w14:paraId="09BCECED" w14:textId="77777777" w:rsidR="00E22860" w:rsidRPr="001071C5" w:rsidRDefault="00E22860" w:rsidP="004D379F">
            <w:pPr>
              <w:spacing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4D379F" w:rsidRPr="001071C5" w14:paraId="13CFFBEB" w14:textId="77777777" w:rsidTr="00850AC2">
        <w:trPr>
          <w:trHeight w:val="226"/>
        </w:trPr>
        <w:tc>
          <w:tcPr>
            <w:cnfStyle w:val="001000000000" w:firstRow="0" w:lastRow="0" w:firstColumn="1" w:lastColumn="0" w:oddVBand="0" w:evenVBand="0" w:oddHBand="0" w:evenHBand="0" w:firstRowFirstColumn="0" w:firstRowLastColumn="0" w:lastRowFirstColumn="0" w:lastRowLastColumn="0"/>
            <w:tcW w:w="5987" w:type="dxa"/>
            <w:shd w:val="clear" w:color="auto" w:fill="EBEBEB"/>
            <w:noWrap/>
            <w:hideMark/>
          </w:tcPr>
          <w:p w14:paraId="59AF6590" w14:textId="77777777" w:rsidR="00E22860" w:rsidRPr="001071C5" w:rsidRDefault="00752F4A" w:rsidP="004D379F">
            <w:pPr>
              <w:spacing w:line="240" w:lineRule="auto"/>
              <w:rPr>
                <w:rFonts w:cs="Calibri"/>
                <w:b w:val="0"/>
                <w:bCs w:val="0"/>
                <w:color w:val="000000"/>
              </w:rPr>
            </w:pPr>
            <w:r w:rsidRPr="001071C5">
              <w:rPr>
                <w:rFonts w:cs="Calibri"/>
                <w:color w:val="000000"/>
              </w:rPr>
              <w:t>total</w:t>
            </w:r>
          </w:p>
        </w:tc>
        <w:tc>
          <w:tcPr>
            <w:tcW w:w="1440" w:type="dxa"/>
            <w:shd w:val="clear" w:color="auto" w:fill="EBEBEB"/>
            <w:noWrap/>
            <w:hideMark/>
          </w:tcPr>
          <w:p w14:paraId="38D81DE1" w14:textId="77777777" w:rsidR="00E22860" w:rsidRPr="001071C5" w:rsidRDefault="00E22860" w:rsidP="004D379F">
            <w:pPr>
              <w:spacing w:line="240" w:lineRule="auto"/>
              <w:jc w:val="right"/>
              <w:cnfStyle w:val="000000000000" w:firstRow="0" w:lastRow="0" w:firstColumn="0" w:lastColumn="0" w:oddVBand="0" w:evenVBand="0" w:oddHBand="0" w:evenHBand="0" w:firstRowFirstColumn="0" w:firstRowLastColumn="0" w:lastRowFirstColumn="0" w:lastRowLastColumn="0"/>
              <w:rPr>
                <w:rFonts w:cs="Calibri"/>
                <w:b/>
                <w:bCs/>
                <w:color w:val="000000"/>
              </w:rPr>
            </w:pPr>
            <w:r w:rsidRPr="001071C5">
              <w:rPr>
                <w:rFonts w:cs="Calibri"/>
                <w:b/>
                <w:bCs/>
                <w:color w:val="000000"/>
              </w:rPr>
              <w:t> </w:t>
            </w:r>
          </w:p>
        </w:tc>
        <w:tc>
          <w:tcPr>
            <w:tcW w:w="827" w:type="dxa"/>
            <w:shd w:val="clear" w:color="auto" w:fill="EBEBEB"/>
            <w:noWrap/>
            <w:hideMark/>
          </w:tcPr>
          <w:p w14:paraId="55FF0F0A" w14:textId="77777777" w:rsidR="00E22860" w:rsidRPr="001071C5" w:rsidRDefault="00E22860" w:rsidP="004D379F">
            <w:pPr>
              <w:spacing w:line="240" w:lineRule="auto"/>
              <w:jc w:val="right"/>
              <w:cnfStyle w:val="000000000000" w:firstRow="0" w:lastRow="0" w:firstColumn="0" w:lastColumn="0" w:oddVBand="0" w:evenVBand="0" w:oddHBand="0" w:evenHBand="0" w:firstRowFirstColumn="0" w:firstRowLastColumn="0" w:lastRowFirstColumn="0" w:lastRowLastColumn="0"/>
              <w:rPr>
                <w:rFonts w:cs="Calibri"/>
                <w:b/>
                <w:bCs/>
                <w:color w:val="000000"/>
              </w:rPr>
            </w:pPr>
          </w:p>
        </w:tc>
        <w:tc>
          <w:tcPr>
            <w:tcW w:w="957" w:type="dxa"/>
            <w:shd w:val="clear" w:color="auto" w:fill="EBEBEB"/>
            <w:noWrap/>
            <w:hideMark/>
          </w:tcPr>
          <w:p w14:paraId="34F0C55B" w14:textId="77777777" w:rsidR="00E22860" w:rsidRPr="001071C5" w:rsidRDefault="00E22860" w:rsidP="004D379F">
            <w:pPr>
              <w:spacing w:line="240" w:lineRule="auto"/>
              <w:jc w:val="right"/>
              <w:cnfStyle w:val="000000000000" w:firstRow="0" w:lastRow="0" w:firstColumn="0" w:lastColumn="0" w:oddVBand="0" w:evenVBand="0" w:oddHBand="0" w:evenHBand="0" w:firstRowFirstColumn="0" w:firstRowLastColumn="0" w:lastRowFirstColumn="0" w:lastRowLastColumn="0"/>
              <w:rPr>
                <w:rFonts w:cs="Calibri"/>
                <w:b/>
                <w:bCs/>
                <w:color w:val="000000"/>
              </w:rPr>
            </w:pPr>
          </w:p>
        </w:tc>
      </w:tr>
    </w:tbl>
    <w:p w14:paraId="2D002144" w14:textId="77777777" w:rsidR="003B5008" w:rsidRPr="001071C5" w:rsidRDefault="003B5008" w:rsidP="00EF49C1">
      <w:pPr>
        <w:rPr>
          <w:sz w:val="22"/>
          <w:szCs w:val="22"/>
        </w:rPr>
      </w:pPr>
    </w:p>
    <w:p w14:paraId="7908FEB3" w14:textId="77777777" w:rsidR="00703792" w:rsidRPr="001071C5" w:rsidRDefault="00703792" w:rsidP="003B5008">
      <w:pPr>
        <w:rPr>
          <w:sz w:val="22"/>
          <w:szCs w:val="22"/>
        </w:rPr>
      </w:pPr>
    </w:p>
    <w:p w14:paraId="6920006D" w14:textId="77777777" w:rsidR="00443275" w:rsidRPr="003003A3" w:rsidRDefault="00443275" w:rsidP="00C76620">
      <w:pPr>
        <w:pStyle w:val="Overskrift2"/>
      </w:pPr>
      <w:bookmarkStart w:id="248" w:name="_Toc135305538"/>
      <w:bookmarkStart w:id="249" w:name="_Toc138397230"/>
      <w:bookmarkStart w:id="250" w:name="_Toc331408258"/>
      <w:bookmarkStart w:id="251" w:name="_Toc345314626"/>
      <w:bookmarkStart w:id="252" w:name="_Toc490661238"/>
      <w:bookmarkStart w:id="253" w:name="_Toc490662599"/>
      <w:bookmarkStart w:id="254" w:name="_Toc495048945"/>
      <w:bookmarkStart w:id="255" w:name="_Toc495050769"/>
      <w:bookmarkStart w:id="256" w:name="_Toc506972931"/>
      <w:bookmarkStart w:id="257" w:name="_Toc506974355"/>
      <w:bookmarkStart w:id="258" w:name="_Toc1469412"/>
      <w:bookmarkStart w:id="259" w:name="_Toc5089177"/>
      <w:bookmarkStart w:id="260" w:name="_Toc16067662"/>
      <w:bookmarkStart w:id="261" w:name="_Toc27378904"/>
      <w:bookmarkStart w:id="262" w:name="_Toc27393983"/>
      <w:bookmarkStart w:id="263" w:name="_Toc35255372"/>
      <w:bookmarkStart w:id="264" w:name="_Toc485031403"/>
      <w:bookmarkStart w:id="265" w:name="_Toc485045258"/>
      <w:r w:rsidRPr="003003A3">
        <w:t>Regulering</w:t>
      </w:r>
      <w:bookmarkEnd w:id="248"/>
      <w:bookmarkEnd w:id="249"/>
      <w:r w:rsidRPr="003003A3">
        <w:t xml:space="preserve"> at timepriser</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0BBD48EA" w14:textId="77777777" w:rsidR="00443275" w:rsidRPr="00443275" w:rsidRDefault="00443275" w:rsidP="00443275">
      <w:pPr>
        <w:rPr>
          <w:rFonts w:cs="Calibri"/>
          <w:sz w:val="22"/>
          <w:szCs w:val="22"/>
        </w:rPr>
      </w:pPr>
      <w:r w:rsidRPr="00443275">
        <w:rPr>
          <w:rFonts w:cs="Calibri"/>
          <w:sz w:val="22"/>
          <w:szCs w:val="22"/>
        </w:rPr>
        <w:t>Priserne reguleres årligt pr. 1. janu</w:t>
      </w:r>
      <w:r w:rsidR="009C344D">
        <w:rPr>
          <w:rFonts w:cs="Calibri"/>
          <w:sz w:val="22"/>
          <w:szCs w:val="22"/>
        </w:rPr>
        <w:t>ar i forhold til nettopris indeks</w:t>
      </w:r>
      <w:r w:rsidRPr="00443275">
        <w:rPr>
          <w:rFonts w:cs="Calibri"/>
          <w:sz w:val="22"/>
          <w:szCs w:val="22"/>
        </w:rPr>
        <w:t>.</w:t>
      </w:r>
    </w:p>
    <w:p w14:paraId="77A30163" w14:textId="77777777" w:rsidR="00443275" w:rsidRPr="00443275" w:rsidRDefault="00443275" w:rsidP="00443275">
      <w:pPr>
        <w:rPr>
          <w:sz w:val="22"/>
          <w:szCs w:val="22"/>
        </w:rPr>
      </w:pPr>
    </w:p>
    <w:p w14:paraId="43791EA3" w14:textId="77777777" w:rsidR="00443275" w:rsidRPr="003003A3" w:rsidRDefault="00443275" w:rsidP="00C76620">
      <w:pPr>
        <w:pStyle w:val="Overskrift2"/>
      </w:pPr>
      <w:bookmarkStart w:id="266" w:name="_Toc345314627"/>
      <w:bookmarkStart w:id="267" w:name="_Toc490661239"/>
      <w:bookmarkStart w:id="268" w:name="_Toc490662600"/>
      <w:bookmarkStart w:id="269" w:name="_Toc495048946"/>
      <w:bookmarkStart w:id="270" w:name="_Toc495050770"/>
      <w:bookmarkStart w:id="271" w:name="_Toc506972932"/>
      <w:bookmarkStart w:id="272" w:name="_Toc506974356"/>
      <w:bookmarkStart w:id="273" w:name="_Toc1469413"/>
      <w:bookmarkStart w:id="274" w:name="_Toc5089178"/>
      <w:bookmarkStart w:id="275" w:name="_Toc16067663"/>
      <w:bookmarkStart w:id="276" w:name="_Toc27378905"/>
      <w:bookmarkStart w:id="277" w:name="_Toc27393984"/>
      <w:bookmarkStart w:id="278" w:name="_Toc35255373"/>
      <w:r w:rsidRPr="003003A3">
        <w:t>Gyldighed</w:t>
      </w:r>
      <w:bookmarkEnd w:id="266"/>
      <w:bookmarkEnd w:id="267"/>
      <w:bookmarkEnd w:id="268"/>
      <w:bookmarkEnd w:id="269"/>
      <w:bookmarkEnd w:id="270"/>
      <w:bookmarkEnd w:id="271"/>
      <w:bookmarkEnd w:id="272"/>
      <w:bookmarkEnd w:id="273"/>
      <w:bookmarkEnd w:id="274"/>
      <w:bookmarkEnd w:id="275"/>
      <w:bookmarkEnd w:id="276"/>
      <w:bookmarkEnd w:id="277"/>
      <w:bookmarkEnd w:id="278"/>
    </w:p>
    <w:p w14:paraId="18992DCE" w14:textId="059112C5" w:rsidR="00443275" w:rsidRPr="00443275" w:rsidRDefault="00443275" w:rsidP="00443275">
      <w:pPr>
        <w:rPr>
          <w:sz w:val="22"/>
          <w:szCs w:val="22"/>
        </w:rPr>
      </w:pPr>
      <w:r w:rsidRPr="00443275">
        <w:rPr>
          <w:sz w:val="22"/>
          <w:szCs w:val="22"/>
        </w:rPr>
        <w:t>Aftalen træder i kraft d</w:t>
      </w:r>
      <w:r w:rsidR="00EF776C">
        <w:rPr>
          <w:sz w:val="22"/>
          <w:szCs w:val="22"/>
        </w:rPr>
        <w:t xml:space="preserve">en </w:t>
      </w:r>
      <w:r w:rsidR="008338D8">
        <w:rPr>
          <w:sz w:val="22"/>
          <w:szCs w:val="22"/>
        </w:rPr>
        <w:t>01</w:t>
      </w:r>
      <w:r w:rsidRPr="00443275">
        <w:rPr>
          <w:sz w:val="22"/>
          <w:szCs w:val="22"/>
        </w:rPr>
        <w:t>.</w:t>
      </w:r>
      <w:r w:rsidR="008338D8">
        <w:rPr>
          <w:sz w:val="22"/>
          <w:szCs w:val="22"/>
        </w:rPr>
        <w:t xml:space="preserve"> </w:t>
      </w:r>
      <w:r w:rsidR="00EC336F">
        <w:rPr>
          <w:sz w:val="22"/>
          <w:szCs w:val="22"/>
        </w:rPr>
        <w:t>0</w:t>
      </w:r>
      <w:r w:rsidR="006034B0">
        <w:rPr>
          <w:sz w:val="22"/>
          <w:szCs w:val="22"/>
        </w:rPr>
        <w:t>1</w:t>
      </w:r>
      <w:r w:rsidR="008338D8">
        <w:rPr>
          <w:sz w:val="22"/>
          <w:szCs w:val="22"/>
        </w:rPr>
        <w:t>.</w:t>
      </w:r>
      <w:r w:rsidRPr="00443275">
        <w:rPr>
          <w:sz w:val="22"/>
          <w:szCs w:val="22"/>
        </w:rPr>
        <w:t xml:space="preserve"> </w:t>
      </w:r>
      <w:r w:rsidR="00EF776C">
        <w:rPr>
          <w:sz w:val="22"/>
          <w:szCs w:val="22"/>
        </w:rPr>
        <w:t>20</w:t>
      </w:r>
      <w:r w:rsidR="006034B0">
        <w:rPr>
          <w:sz w:val="22"/>
          <w:szCs w:val="22"/>
        </w:rPr>
        <w:t>20</w:t>
      </w:r>
      <w:r w:rsidRPr="00443275">
        <w:rPr>
          <w:sz w:val="22"/>
          <w:szCs w:val="22"/>
        </w:rPr>
        <w:t>, B</w:t>
      </w:r>
      <w:r>
        <w:rPr>
          <w:sz w:val="22"/>
          <w:szCs w:val="22"/>
        </w:rPr>
        <w:t xml:space="preserve">etaling bliver fra </w:t>
      </w:r>
      <w:r w:rsidR="008338D8">
        <w:rPr>
          <w:sz w:val="22"/>
          <w:szCs w:val="22"/>
        </w:rPr>
        <w:t xml:space="preserve">den 01. </w:t>
      </w:r>
      <w:r w:rsidR="00EC336F">
        <w:rPr>
          <w:sz w:val="22"/>
          <w:szCs w:val="22"/>
        </w:rPr>
        <w:t>0</w:t>
      </w:r>
      <w:r w:rsidR="006034B0">
        <w:rPr>
          <w:sz w:val="22"/>
          <w:szCs w:val="22"/>
        </w:rPr>
        <w:t>1</w:t>
      </w:r>
      <w:r w:rsidR="008338D8">
        <w:rPr>
          <w:sz w:val="22"/>
          <w:szCs w:val="22"/>
        </w:rPr>
        <w:t>.</w:t>
      </w:r>
      <w:r w:rsidR="00EF776C">
        <w:rPr>
          <w:sz w:val="22"/>
          <w:szCs w:val="22"/>
        </w:rPr>
        <w:t xml:space="preserve"> 20</w:t>
      </w:r>
      <w:r w:rsidR="006034B0">
        <w:rPr>
          <w:sz w:val="22"/>
          <w:szCs w:val="22"/>
        </w:rPr>
        <w:t>20</w:t>
      </w:r>
      <w:r w:rsidRPr="00443275">
        <w:rPr>
          <w:sz w:val="22"/>
          <w:szCs w:val="22"/>
        </w:rPr>
        <w:t>.</w:t>
      </w:r>
    </w:p>
    <w:p w14:paraId="477F0277" w14:textId="77777777" w:rsidR="00577678" w:rsidRPr="001071C5" w:rsidRDefault="00577678" w:rsidP="00577678"/>
    <w:p w14:paraId="6E8E65C5" w14:textId="77777777" w:rsidR="00577678" w:rsidRPr="001071C5" w:rsidRDefault="00577678" w:rsidP="00577678"/>
    <w:p w14:paraId="67E32EE6" w14:textId="77777777" w:rsidR="00577678" w:rsidRPr="001071C5" w:rsidRDefault="00577678" w:rsidP="00577678"/>
    <w:p w14:paraId="118B22F8" w14:textId="77777777" w:rsidR="00DA4B45" w:rsidRPr="001071C5" w:rsidRDefault="008664BE" w:rsidP="00455860">
      <w:pPr>
        <w:pStyle w:val="Overskrift1"/>
      </w:pPr>
      <w:bookmarkStart w:id="279" w:name="_Toc485031404"/>
      <w:bookmarkStart w:id="280" w:name="_Toc485045259"/>
      <w:bookmarkStart w:id="281" w:name="_Toc485156813"/>
      <w:bookmarkStart w:id="282" w:name="_Toc485156922"/>
      <w:bookmarkStart w:id="283" w:name="_Toc485157071"/>
      <w:bookmarkStart w:id="284" w:name="_Toc485157099"/>
      <w:bookmarkStart w:id="285" w:name="_Toc486417052"/>
      <w:bookmarkStart w:id="286" w:name="_Toc490661240"/>
      <w:bookmarkStart w:id="287" w:name="_Toc490662601"/>
      <w:bookmarkStart w:id="288" w:name="_Toc495048947"/>
      <w:bookmarkStart w:id="289" w:name="_Toc495050771"/>
      <w:bookmarkStart w:id="290" w:name="_Toc506972933"/>
      <w:bookmarkStart w:id="291" w:name="_Toc506974357"/>
      <w:bookmarkStart w:id="292" w:name="_Toc1469414"/>
      <w:bookmarkStart w:id="293" w:name="_Toc5089179"/>
      <w:bookmarkStart w:id="294" w:name="_Toc16067664"/>
      <w:bookmarkStart w:id="295" w:name="_Toc27378906"/>
      <w:bookmarkStart w:id="296" w:name="_Toc27393985"/>
      <w:bookmarkStart w:id="297" w:name="_Toc35255374"/>
      <w:bookmarkEnd w:id="264"/>
      <w:bookmarkEnd w:id="265"/>
      <w:r w:rsidRPr="001071C5">
        <w:lastRenderedPageBreak/>
        <w:t>Underskrift</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21C94FC6" w14:textId="77777777" w:rsidR="008664BE" w:rsidRPr="00975E98" w:rsidRDefault="00EC74A5" w:rsidP="008664BE">
      <w:pPr>
        <w:rPr>
          <w:sz w:val="22"/>
          <w:szCs w:val="22"/>
        </w:rPr>
      </w:pPr>
      <w:r w:rsidRPr="00975E98">
        <w:rPr>
          <w:sz w:val="22"/>
          <w:szCs w:val="22"/>
        </w:rPr>
        <w:t>Ved underskrift af nedenstående bekræfter begge parter hermed indgåelse af denne aftale.</w:t>
      </w:r>
    </w:p>
    <w:p w14:paraId="430623F0" w14:textId="77777777" w:rsidR="00EC74A5" w:rsidRPr="00975E98" w:rsidRDefault="00EC74A5" w:rsidP="008664BE">
      <w:pPr>
        <w:rPr>
          <w:sz w:val="22"/>
          <w:szCs w:val="22"/>
        </w:rPr>
      </w:pPr>
    </w:p>
    <w:tbl>
      <w:tblPr>
        <w:tblStyle w:val="Tabelgitter-ly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668"/>
        <w:gridCol w:w="4669"/>
      </w:tblGrid>
      <w:tr w:rsidR="00850AC2" w:rsidRPr="00975E98" w14:paraId="4A789F84" w14:textId="77777777" w:rsidTr="00850AC2">
        <w:tc>
          <w:tcPr>
            <w:tcW w:w="4668" w:type="dxa"/>
          </w:tcPr>
          <w:p w14:paraId="5D9D9330" w14:textId="77777777" w:rsidR="00850AC2" w:rsidRPr="00975E98" w:rsidRDefault="00850AC2" w:rsidP="008664BE">
            <w:pPr>
              <w:rPr>
                <w:sz w:val="22"/>
                <w:szCs w:val="22"/>
              </w:rPr>
            </w:pPr>
            <w:r w:rsidRPr="00975E98">
              <w:rPr>
                <w:sz w:val="22"/>
                <w:szCs w:val="22"/>
              </w:rPr>
              <w:t>Sted:</w:t>
            </w:r>
          </w:p>
          <w:p w14:paraId="012492F3" w14:textId="77777777" w:rsidR="00850AC2" w:rsidRPr="00975E98" w:rsidRDefault="00850AC2" w:rsidP="008664BE">
            <w:pPr>
              <w:rPr>
                <w:sz w:val="22"/>
                <w:szCs w:val="22"/>
              </w:rPr>
            </w:pPr>
          </w:p>
          <w:p w14:paraId="73262713" w14:textId="77777777" w:rsidR="00850AC2" w:rsidRPr="00975E98" w:rsidRDefault="00850AC2" w:rsidP="008664BE">
            <w:pPr>
              <w:rPr>
                <w:sz w:val="22"/>
                <w:szCs w:val="22"/>
              </w:rPr>
            </w:pPr>
            <w:r w:rsidRPr="00975E98">
              <w:rPr>
                <w:sz w:val="22"/>
                <w:szCs w:val="22"/>
              </w:rPr>
              <w:t>Dato:</w:t>
            </w:r>
          </w:p>
          <w:p w14:paraId="19B609F4" w14:textId="77777777" w:rsidR="00850AC2" w:rsidRPr="00975E98" w:rsidRDefault="00850AC2" w:rsidP="008664BE">
            <w:pPr>
              <w:rPr>
                <w:sz w:val="22"/>
                <w:szCs w:val="22"/>
              </w:rPr>
            </w:pPr>
          </w:p>
          <w:p w14:paraId="77A89301" w14:textId="76E36415" w:rsidR="00850AC2" w:rsidRPr="00866683" w:rsidRDefault="00850AC2" w:rsidP="008664BE">
            <w:pPr>
              <w:rPr>
                <w:sz w:val="22"/>
                <w:szCs w:val="22"/>
              </w:rPr>
            </w:pPr>
            <w:r w:rsidRPr="00866683">
              <w:rPr>
                <w:sz w:val="22"/>
                <w:szCs w:val="22"/>
              </w:rPr>
              <w:t xml:space="preserve">For </w:t>
            </w:r>
            <w:r w:rsidR="00EC336F">
              <w:rPr>
                <w:sz w:val="22"/>
                <w:szCs w:val="22"/>
              </w:rPr>
              <w:t>kunde</w:t>
            </w:r>
            <w:r w:rsidRPr="00866683">
              <w:rPr>
                <w:sz w:val="22"/>
                <w:szCs w:val="22"/>
              </w:rPr>
              <w:t>:</w:t>
            </w:r>
          </w:p>
          <w:p w14:paraId="191C8481" w14:textId="77777777" w:rsidR="00850AC2" w:rsidRPr="00866683" w:rsidRDefault="00850AC2" w:rsidP="008664BE">
            <w:pPr>
              <w:rPr>
                <w:sz w:val="22"/>
                <w:szCs w:val="22"/>
              </w:rPr>
            </w:pPr>
          </w:p>
          <w:p w14:paraId="7613F525" w14:textId="77777777" w:rsidR="00850AC2" w:rsidRPr="00866683" w:rsidRDefault="00850AC2" w:rsidP="008664BE">
            <w:pPr>
              <w:rPr>
                <w:sz w:val="22"/>
                <w:szCs w:val="22"/>
              </w:rPr>
            </w:pPr>
            <w:r w:rsidRPr="00866683">
              <w:rPr>
                <w:sz w:val="22"/>
                <w:szCs w:val="22"/>
              </w:rPr>
              <w:t>__________________________</w:t>
            </w:r>
          </w:p>
        </w:tc>
        <w:tc>
          <w:tcPr>
            <w:tcW w:w="4669" w:type="dxa"/>
          </w:tcPr>
          <w:p w14:paraId="76B073B1" w14:textId="5C43AB57" w:rsidR="00850AC2" w:rsidRPr="00975E98" w:rsidRDefault="00850AC2" w:rsidP="008664BE">
            <w:pPr>
              <w:rPr>
                <w:sz w:val="22"/>
                <w:szCs w:val="22"/>
                <w:lang w:val="en"/>
              </w:rPr>
            </w:pPr>
            <w:proofErr w:type="spellStart"/>
            <w:r w:rsidRPr="00975E98">
              <w:rPr>
                <w:sz w:val="22"/>
                <w:szCs w:val="22"/>
                <w:lang w:val="en"/>
              </w:rPr>
              <w:t>Sted</w:t>
            </w:r>
            <w:proofErr w:type="spellEnd"/>
            <w:r w:rsidRPr="00975E98">
              <w:rPr>
                <w:sz w:val="22"/>
                <w:szCs w:val="22"/>
                <w:lang w:val="en"/>
              </w:rPr>
              <w:t>:</w:t>
            </w:r>
            <w:r w:rsidR="00866683">
              <w:rPr>
                <w:sz w:val="22"/>
                <w:szCs w:val="22"/>
                <w:lang w:val="en"/>
              </w:rPr>
              <w:t xml:space="preserve"> Kolding</w:t>
            </w:r>
          </w:p>
          <w:p w14:paraId="6A5332D4" w14:textId="77777777" w:rsidR="00850AC2" w:rsidRPr="00975E98" w:rsidRDefault="00850AC2" w:rsidP="008664BE">
            <w:pPr>
              <w:rPr>
                <w:sz w:val="22"/>
                <w:szCs w:val="22"/>
                <w:lang w:val="en"/>
              </w:rPr>
            </w:pPr>
          </w:p>
          <w:p w14:paraId="14D1CDA7" w14:textId="77777777" w:rsidR="00850AC2" w:rsidRPr="00975E98" w:rsidRDefault="00850AC2" w:rsidP="008664BE">
            <w:pPr>
              <w:rPr>
                <w:sz w:val="22"/>
                <w:szCs w:val="22"/>
                <w:lang w:val="en"/>
              </w:rPr>
            </w:pPr>
            <w:r w:rsidRPr="00975E98">
              <w:rPr>
                <w:sz w:val="22"/>
                <w:szCs w:val="22"/>
                <w:lang w:val="en"/>
              </w:rPr>
              <w:t>Dato:</w:t>
            </w:r>
          </w:p>
          <w:p w14:paraId="4FCB42F4" w14:textId="77777777" w:rsidR="00850AC2" w:rsidRPr="00975E98" w:rsidRDefault="00850AC2" w:rsidP="008664BE">
            <w:pPr>
              <w:rPr>
                <w:sz w:val="22"/>
                <w:szCs w:val="22"/>
                <w:lang w:val="en"/>
              </w:rPr>
            </w:pPr>
          </w:p>
          <w:p w14:paraId="43D468D3" w14:textId="77777777" w:rsidR="00850AC2" w:rsidRPr="00975E98" w:rsidRDefault="00850AC2" w:rsidP="008664BE">
            <w:pPr>
              <w:rPr>
                <w:sz w:val="22"/>
                <w:szCs w:val="22"/>
                <w:lang w:val="en"/>
              </w:rPr>
            </w:pPr>
            <w:r w:rsidRPr="00975E98">
              <w:rPr>
                <w:sz w:val="22"/>
                <w:szCs w:val="22"/>
                <w:lang w:val="en"/>
              </w:rPr>
              <w:t>For RelateIT A/S</w:t>
            </w:r>
            <w:r w:rsidR="00DA534E" w:rsidRPr="00975E98">
              <w:rPr>
                <w:sz w:val="22"/>
                <w:szCs w:val="22"/>
                <w:lang w:val="en"/>
              </w:rPr>
              <w:t>:</w:t>
            </w:r>
          </w:p>
          <w:p w14:paraId="46C64CDB" w14:textId="77777777" w:rsidR="00850AC2" w:rsidRPr="00975E98" w:rsidRDefault="00850AC2" w:rsidP="008664BE">
            <w:pPr>
              <w:rPr>
                <w:sz w:val="22"/>
                <w:szCs w:val="22"/>
                <w:lang w:val="en"/>
              </w:rPr>
            </w:pPr>
          </w:p>
          <w:p w14:paraId="407F3E1B" w14:textId="1CFB8459" w:rsidR="00850AC2" w:rsidRDefault="00850AC2" w:rsidP="008664BE">
            <w:pPr>
              <w:rPr>
                <w:sz w:val="22"/>
                <w:szCs w:val="22"/>
              </w:rPr>
            </w:pPr>
            <w:r w:rsidRPr="00975E98">
              <w:rPr>
                <w:sz w:val="22"/>
                <w:szCs w:val="22"/>
              </w:rPr>
              <w:t>__________________________</w:t>
            </w:r>
          </w:p>
          <w:p w14:paraId="7810FD6E" w14:textId="77777777" w:rsidR="00866683" w:rsidRPr="00975E98" w:rsidRDefault="00866683" w:rsidP="008664BE">
            <w:pPr>
              <w:rPr>
                <w:sz w:val="22"/>
                <w:szCs w:val="22"/>
              </w:rPr>
            </w:pPr>
          </w:p>
          <w:p w14:paraId="6C7E75C3" w14:textId="67BE3A5A" w:rsidR="00850AC2" w:rsidRPr="00975E98" w:rsidRDefault="00850AC2" w:rsidP="008664BE">
            <w:pPr>
              <w:rPr>
                <w:sz w:val="22"/>
                <w:szCs w:val="22"/>
              </w:rPr>
            </w:pPr>
          </w:p>
        </w:tc>
      </w:tr>
      <w:tr w:rsidR="00866683" w:rsidRPr="00975E98" w14:paraId="578A17C1" w14:textId="77777777" w:rsidTr="00850AC2">
        <w:tc>
          <w:tcPr>
            <w:tcW w:w="4668" w:type="dxa"/>
          </w:tcPr>
          <w:p w14:paraId="3CCB0A82" w14:textId="77777777" w:rsidR="00866683" w:rsidRPr="00975E98" w:rsidRDefault="00866683" w:rsidP="008664BE">
            <w:pPr>
              <w:rPr>
                <w:sz w:val="22"/>
                <w:szCs w:val="22"/>
              </w:rPr>
            </w:pPr>
          </w:p>
        </w:tc>
        <w:tc>
          <w:tcPr>
            <w:tcW w:w="4669" w:type="dxa"/>
          </w:tcPr>
          <w:p w14:paraId="545EE528" w14:textId="77777777" w:rsidR="00866683" w:rsidRPr="00975E98" w:rsidRDefault="00866683" w:rsidP="008664BE">
            <w:pPr>
              <w:rPr>
                <w:sz w:val="22"/>
                <w:szCs w:val="22"/>
                <w:lang w:val="en"/>
              </w:rPr>
            </w:pPr>
          </w:p>
        </w:tc>
      </w:tr>
    </w:tbl>
    <w:p w14:paraId="108C7787" w14:textId="77777777" w:rsidR="00850AC2" w:rsidRPr="001071C5" w:rsidRDefault="00850AC2" w:rsidP="008664BE"/>
    <w:p w14:paraId="18C27676" w14:textId="77777777" w:rsidR="00EF49C1" w:rsidRPr="001071C5" w:rsidRDefault="00EF49C1" w:rsidP="00EF49C1"/>
    <w:sectPr w:rsidR="00EF49C1" w:rsidRPr="001071C5" w:rsidSect="008D01BE">
      <w:headerReference w:type="default" r:id="rId14"/>
      <w:footerReference w:type="default" r:id="rId15"/>
      <w:headerReference w:type="first" r:id="rId16"/>
      <w:footerReference w:type="first" r:id="rId17"/>
      <w:type w:val="continuous"/>
      <w:pgSz w:w="11899" w:h="16838" w:code="9"/>
      <w:pgMar w:top="1418" w:right="1134" w:bottom="907" w:left="1418" w:header="851" w:footer="907"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2E891" w14:textId="77777777" w:rsidR="004419FA" w:rsidRDefault="004419FA" w:rsidP="00C82AC1">
      <w:r>
        <w:separator/>
      </w:r>
    </w:p>
  </w:endnote>
  <w:endnote w:type="continuationSeparator" w:id="0">
    <w:p w14:paraId="451B252E" w14:textId="77777777" w:rsidR="004419FA" w:rsidRDefault="004419FA" w:rsidP="00C82AC1">
      <w:r>
        <w:continuationSeparator/>
      </w:r>
    </w:p>
  </w:endnote>
  <w:endnote w:type="continuationNotice" w:id="1">
    <w:p w14:paraId="484DF872" w14:textId="77777777" w:rsidR="004419FA" w:rsidRDefault="004419F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Uni Neue">
    <w:altName w:val="Calibri"/>
    <w:charset w:val="00"/>
    <w:family w:val="auto"/>
    <w:pitch w:val="variable"/>
    <w:sig w:usb0="A00002EF" w:usb1="0000207B" w:usb2="00000000" w:usb3="00000000" w:csb0="0000009F" w:csb1="00000000"/>
  </w:font>
  <w:font w:name="Uni Neue Book">
    <w:altName w:val="Calibri"/>
    <w:panose1 w:val="00000000000000000000"/>
    <w:charset w:val="00"/>
    <w:family w:val="modern"/>
    <w:notTrueType/>
    <w:pitch w:val="variable"/>
    <w:sig w:usb0="A00002EF" w:usb1="0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Helvetica">
    <w:panose1 w:val="020B0604020202020204"/>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lys"/>
      <w:tblW w:w="0" w:type="auto"/>
      <w:tblBorders>
        <w:top w:val="single" w:sz="4" w:space="0" w:color="1DAE8B"/>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106"/>
      <w:gridCol w:w="3183"/>
      <w:gridCol w:w="3058"/>
    </w:tblGrid>
    <w:tr w:rsidR="00A346C8" w:rsidRPr="002D5CDA" w14:paraId="74369459" w14:textId="77777777" w:rsidTr="002D5CDA">
      <w:trPr>
        <w:trHeight w:val="508"/>
      </w:trPr>
      <w:tc>
        <w:tcPr>
          <w:tcW w:w="3106" w:type="dxa"/>
        </w:tcPr>
        <w:p w14:paraId="40C5BB16" w14:textId="77777777" w:rsidR="00A346C8" w:rsidRPr="002D5CDA" w:rsidRDefault="00A346C8" w:rsidP="002D5CDA">
          <w:pPr>
            <w:pStyle w:val="Sidefod"/>
          </w:pPr>
          <w:r w:rsidRPr="002D5CDA">
            <w:rPr>
              <w:color w:val="B3B3B3"/>
            </w:rPr>
            <w:t xml:space="preserve">REV // </w:t>
          </w:r>
          <w:r w:rsidRPr="002D5CDA">
            <w:t>1.0</w:t>
          </w:r>
        </w:p>
        <w:p w14:paraId="7CA70073" w14:textId="3D8813E1" w:rsidR="00A346C8" w:rsidRPr="002D5CDA" w:rsidRDefault="00A346C8" w:rsidP="002D5CDA">
          <w:pPr>
            <w:pStyle w:val="Sidefod"/>
          </w:pPr>
          <w:r>
            <w:rPr>
              <w:noProof/>
            </w:rPr>
            <w:fldChar w:fldCharType="begin"/>
          </w:r>
          <w:r>
            <w:rPr>
              <w:noProof/>
            </w:rPr>
            <w:instrText xml:space="preserve"> AUTHOR  \* MERGEFORMAT </w:instrText>
          </w:r>
          <w:r>
            <w:rPr>
              <w:noProof/>
            </w:rPr>
            <w:fldChar w:fldCharType="separate"/>
          </w:r>
          <w:r w:rsidR="00DA6351">
            <w:rPr>
              <w:noProof/>
            </w:rPr>
            <w:t>Nikolaj Højberg Aarslev (RelateIT)</w:t>
          </w:r>
          <w:r>
            <w:rPr>
              <w:noProof/>
            </w:rPr>
            <w:fldChar w:fldCharType="end"/>
          </w:r>
        </w:p>
      </w:tc>
      <w:tc>
        <w:tcPr>
          <w:tcW w:w="3183" w:type="dxa"/>
        </w:tcPr>
        <w:p w14:paraId="2DC9243B" w14:textId="77777777" w:rsidR="00A346C8" w:rsidRPr="00C76620" w:rsidRDefault="00A346C8" w:rsidP="002C70C7">
          <w:pPr>
            <w:pStyle w:val="Sidefod"/>
            <w:jc w:val="center"/>
            <w:rPr>
              <w:highlight w:val="yellow"/>
            </w:rPr>
          </w:pPr>
        </w:p>
      </w:tc>
      <w:tc>
        <w:tcPr>
          <w:tcW w:w="3058" w:type="dxa"/>
        </w:tcPr>
        <w:p w14:paraId="187FA701" w14:textId="41108979" w:rsidR="00A346C8" w:rsidRPr="002D5CDA" w:rsidRDefault="00A346C8" w:rsidP="002D5CDA">
          <w:pPr>
            <w:pStyle w:val="Sidefod"/>
            <w:jc w:val="right"/>
          </w:pPr>
          <w:r w:rsidRPr="002D5CDA">
            <w:rPr>
              <w:color w:val="B3B3B3"/>
            </w:rPr>
            <w:t xml:space="preserve">SIDE // </w:t>
          </w:r>
          <w:r w:rsidRPr="002D5CDA">
            <w:fldChar w:fldCharType="begin"/>
          </w:r>
          <w:r w:rsidRPr="002D5CDA">
            <w:instrText xml:space="preserve"> PAGE </w:instrText>
          </w:r>
          <w:r w:rsidRPr="002D5CDA">
            <w:fldChar w:fldCharType="separate"/>
          </w:r>
          <w:r>
            <w:rPr>
              <w:noProof/>
            </w:rPr>
            <w:t>8</w:t>
          </w:r>
          <w:r w:rsidRPr="002D5CDA">
            <w:fldChar w:fldCharType="end"/>
          </w:r>
        </w:p>
      </w:tc>
    </w:tr>
  </w:tbl>
  <w:p w14:paraId="6CE60301" w14:textId="77777777" w:rsidR="00A346C8" w:rsidRPr="002D5CDA" w:rsidRDefault="00A346C8" w:rsidP="0045753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7A7C6" w14:textId="77777777" w:rsidR="00A346C8" w:rsidRPr="0042520A" w:rsidRDefault="00A346C8">
    <w:pPr>
      <w:pStyle w:val="Sidefod"/>
      <w:rPr>
        <w:b/>
        <w:lang w:val="en-US"/>
      </w:rPr>
    </w:pPr>
    <w:r w:rsidRPr="0042520A">
      <w:rPr>
        <w:b/>
        <w:lang w:val="en-US"/>
      </w:rPr>
      <w:t>RELATEIT A/S</w:t>
    </w:r>
  </w:p>
  <w:p w14:paraId="387C38C9" w14:textId="57889667" w:rsidR="00A346C8" w:rsidRPr="0042520A" w:rsidRDefault="00A346C8">
    <w:pPr>
      <w:pStyle w:val="Sidefod"/>
      <w:rPr>
        <w:lang w:val="en-US"/>
      </w:rPr>
    </w:pPr>
    <w:r>
      <w:fldChar w:fldCharType="begin"/>
    </w:r>
    <w:r w:rsidRPr="0042520A">
      <w:rPr>
        <w:lang w:val="en-US"/>
      </w:rPr>
      <w:instrText xml:space="preserve"> AUTHOR  \* MERGEFORMAT </w:instrText>
    </w:r>
    <w:r>
      <w:fldChar w:fldCharType="separate"/>
    </w:r>
    <w:r w:rsidR="00DA6351">
      <w:rPr>
        <w:noProof/>
        <w:lang w:val="en-US"/>
      </w:rPr>
      <w:t>Nikolaj Højberg Aarslev (RelateIT)</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49980" w14:textId="77777777" w:rsidR="004419FA" w:rsidRDefault="004419FA" w:rsidP="00C82AC1">
      <w:r>
        <w:separator/>
      </w:r>
    </w:p>
  </w:footnote>
  <w:footnote w:type="continuationSeparator" w:id="0">
    <w:p w14:paraId="2D364DFA" w14:textId="77777777" w:rsidR="004419FA" w:rsidRDefault="004419FA" w:rsidP="00C82AC1">
      <w:r>
        <w:continuationSeparator/>
      </w:r>
    </w:p>
  </w:footnote>
  <w:footnote w:type="continuationNotice" w:id="1">
    <w:p w14:paraId="7E0AC717" w14:textId="77777777" w:rsidR="004419FA" w:rsidRDefault="004419F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lys"/>
      <w:tblpPr w:leftFromText="141" w:rightFromText="141" w:vertAnchor="text"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gridCol w:w="3112"/>
      <w:gridCol w:w="3113"/>
    </w:tblGrid>
    <w:tr w:rsidR="00A346C8" w14:paraId="3A123C02" w14:textId="77777777" w:rsidTr="00931BDF">
      <w:trPr>
        <w:trHeight w:val="504"/>
      </w:trPr>
      <w:tc>
        <w:tcPr>
          <w:tcW w:w="3112" w:type="dxa"/>
          <w:vAlign w:val="center"/>
        </w:tcPr>
        <w:p w14:paraId="1FE3CFE8" w14:textId="77777777" w:rsidR="00A346C8" w:rsidRPr="002D5CDA" w:rsidRDefault="00A346C8" w:rsidP="00931BDF">
          <w:pPr>
            <w:pStyle w:val="Sidehoved"/>
            <w:rPr>
              <w:b/>
              <w:color w:val="B3B3B3"/>
            </w:rPr>
          </w:pPr>
          <w:r>
            <w:rPr>
              <w:b/>
              <w:bCs/>
              <w:color w:val="B3B3B3"/>
              <w:sz w:val="20"/>
            </w:rPr>
            <w:t>[</w:t>
          </w:r>
          <w:r w:rsidRPr="00B26692">
            <w:rPr>
              <w:b/>
              <w:bCs/>
              <w:color w:val="B3B3B3"/>
              <w:sz w:val="20"/>
              <w:highlight w:val="yellow"/>
            </w:rPr>
            <w:t>PROJEKT-TITEL</w:t>
          </w:r>
          <w:r>
            <w:rPr>
              <w:b/>
              <w:bCs/>
              <w:color w:val="B3B3B3"/>
              <w:sz w:val="20"/>
            </w:rPr>
            <w:t>]</w:t>
          </w:r>
        </w:p>
      </w:tc>
      <w:tc>
        <w:tcPr>
          <w:tcW w:w="3112" w:type="dxa"/>
          <w:vAlign w:val="center"/>
        </w:tcPr>
        <w:p w14:paraId="01ABC85C" w14:textId="77777777" w:rsidR="00A346C8" w:rsidRDefault="00A346C8" w:rsidP="00931BDF">
          <w:pPr>
            <w:pStyle w:val="Sidehoved"/>
            <w:jc w:val="center"/>
          </w:pPr>
        </w:p>
      </w:tc>
      <w:tc>
        <w:tcPr>
          <w:tcW w:w="3113" w:type="dxa"/>
          <w:vAlign w:val="center"/>
        </w:tcPr>
        <w:p w14:paraId="36321311" w14:textId="77777777" w:rsidR="00A346C8" w:rsidRDefault="00A346C8" w:rsidP="00931BDF">
          <w:pPr>
            <w:pStyle w:val="Sidehoved"/>
            <w:jc w:val="right"/>
          </w:pPr>
          <w:r>
            <w:rPr>
              <w:noProof/>
            </w:rPr>
            <w:drawing>
              <wp:anchor distT="0" distB="0" distL="114300" distR="114300" simplePos="0" relativeHeight="251658243" behindDoc="1" locked="0" layoutInCell="1" allowOverlap="1" wp14:anchorId="45F89D25" wp14:editId="6DB16703">
                <wp:simplePos x="0" y="0"/>
                <wp:positionH relativeFrom="margin">
                  <wp:align>right</wp:align>
                </wp:positionH>
                <wp:positionV relativeFrom="margin">
                  <wp:align>center</wp:align>
                </wp:positionV>
                <wp:extent cx="1421340" cy="172528"/>
                <wp:effectExtent l="0" t="0" r="1270" b="5715"/>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21340" cy="172528"/>
                        </a:xfrm>
                        <a:prstGeom prst="rect">
                          <a:avLst/>
                        </a:prstGeom>
                      </pic:spPr>
                    </pic:pic>
                  </a:graphicData>
                </a:graphic>
                <wp14:sizeRelH relativeFrom="margin">
                  <wp14:pctWidth>0</wp14:pctWidth>
                </wp14:sizeRelH>
                <wp14:sizeRelV relativeFrom="margin">
                  <wp14:pctHeight>0</wp14:pctHeight>
                </wp14:sizeRelV>
              </wp:anchor>
            </w:drawing>
          </w:r>
        </w:p>
      </w:tc>
    </w:tr>
  </w:tbl>
  <w:p w14:paraId="6894F87C" w14:textId="77777777" w:rsidR="00A346C8" w:rsidRDefault="00A346C8" w:rsidP="00A74601">
    <w:pPr>
      <w:pStyle w:val="Sidehoved"/>
    </w:pPr>
    <w:r>
      <w:rPr>
        <w:noProof/>
      </w:rPr>
      <w:drawing>
        <wp:anchor distT="0" distB="0" distL="0" distR="0" simplePos="0" relativeHeight="251658241" behindDoc="1" locked="0" layoutInCell="1" allowOverlap="1" wp14:anchorId="49C9BE5F" wp14:editId="5B992C16">
          <wp:simplePos x="0" y="0"/>
          <wp:positionH relativeFrom="page">
            <wp:posOffset>-1897380</wp:posOffset>
          </wp:positionH>
          <wp:positionV relativeFrom="page">
            <wp:posOffset>533400</wp:posOffset>
          </wp:positionV>
          <wp:extent cx="1896745" cy="654685"/>
          <wp:effectExtent l="0" t="0" r="8255" b="0"/>
          <wp:wrapThrough wrapText="bothSides">
            <wp:wrapPolygon edited="0">
              <wp:start x="0" y="0"/>
              <wp:lineTo x="0" y="20741"/>
              <wp:lineTo x="21477" y="20741"/>
              <wp:lineTo x="21477" y="0"/>
              <wp:lineTo x="0" y="0"/>
            </wp:wrapPolygon>
          </wp:wrapThrough>
          <wp:docPr id="1" name="Billede 3" descr="Norriq_starg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Norriq_stargrey.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6745" cy="6546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85B7" w14:textId="77777777" w:rsidR="00A346C8" w:rsidRDefault="00A346C8" w:rsidP="00D44A44">
    <w:pPr>
      <w:pStyle w:val="Sidehoved"/>
      <w:jc w:val="center"/>
    </w:pPr>
    <w:r>
      <w:rPr>
        <w:noProof/>
      </w:rPr>
      <w:drawing>
        <wp:anchor distT="0" distB="0" distL="114300" distR="114300" simplePos="0" relativeHeight="251658242" behindDoc="0" locked="0" layoutInCell="1" allowOverlap="1" wp14:anchorId="1E3D1F36" wp14:editId="29E31E94">
          <wp:simplePos x="0" y="0"/>
          <wp:positionH relativeFrom="column">
            <wp:posOffset>4735830</wp:posOffset>
          </wp:positionH>
          <wp:positionV relativeFrom="paragraph">
            <wp:posOffset>-141262</wp:posOffset>
          </wp:positionV>
          <wp:extent cx="1669031" cy="203384"/>
          <wp:effectExtent l="0" t="0" r="7620" b="635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69031" cy="203384"/>
                  </a:xfrm>
                  <a:prstGeom prst="rect">
                    <a:avLst/>
                  </a:prstGeom>
                </pic:spPr>
              </pic:pic>
            </a:graphicData>
          </a:graphic>
        </wp:anchor>
      </w:drawing>
    </w:r>
    <w:r>
      <w:rPr>
        <w:noProof/>
      </w:rPr>
      <w:drawing>
        <wp:anchor distT="0" distB="0" distL="114300" distR="114300" simplePos="0" relativeHeight="251658240" behindDoc="1" locked="0" layoutInCell="1" allowOverlap="1" wp14:anchorId="0918E3F1" wp14:editId="1AED55AB">
          <wp:simplePos x="0" y="0"/>
          <wp:positionH relativeFrom="page">
            <wp:posOffset>-1897380</wp:posOffset>
          </wp:positionH>
          <wp:positionV relativeFrom="page">
            <wp:posOffset>528955</wp:posOffset>
          </wp:positionV>
          <wp:extent cx="1897380" cy="636905"/>
          <wp:effectExtent l="0" t="0" r="7620" b="0"/>
          <wp:wrapNone/>
          <wp:docPr id="2" name="Billede 2" descr="Norriq_star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Norriq_stargre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7380" cy="636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A2D2A"/>
    <w:multiLevelType w:val="multilevel"/>
    <w:tmpl w:val="8968EEA2"/>
    <w:lvl w:ilvl="0">
      <w:start w:val="1"/>
      <w:numFmt w:val="bullet"/>
      <w:lvlText w:val=""/>
      <w:lvlJc w:val="left"/>
      <w:pPr>
        <w:tabs>
          <w:tab w:val="num" w:pos="643"/>
        </w:tabs>
        <w:ind w:left="643" w:hanging="360"/>
      </w:pPr>
      <w:rPr>
        <w:rFonts w:ascii="Wingdings" w:hAnsi="Wingdings" w:hint="default"/>
      </w:rPr>
    </w:lvl>
    <w:lvl w:ilvl="1">
      <w:start w:val="1"/>
      <w:numFmt w:val="bullet"/>
      <w:pStyle w:val="Punktopstilling-niveau2"/>
      <w:lvlText w:val=""/>
      <w:lvlJc w:val="left"/>
      <w:pPr>
        <w:tabs>
          <w:tab w:val="num" w:pos="850"/>
        </w:tabs>
        <w:ind w:left="850" w:hanging="283"/>
      </w:pPr>
      <w:rPr>
        <w:rFonts w:ascii="Symbol" w:hAnsi="Symbol" w:hint="default"/>
      </w:rPr>
    </w:lvl>
    <w:lvl w:ilvl="2">
      <w:start w:val="1"/>
      <w:numFmt w:val="bullet"/>
      <w:lvlText w:val=""/>
      <w:lvlJc w:val="left"/>
      <w:pPr>
        <w:tabs>
          <w:tab w:val="num" w:pos="1363"/>
        </w:tabs>
        <w:ind w:left="1363" w:hanging="360"/>
      </w:pPr>
      <w:rPr>
        <w:rFonts w:ascii="Wingdings" w:hAnsi="Wingdings" w:hint="default"/>
      </w:rPr>
    </w:lvl>
    <w:lvl w:ilvl="3">
      <w:start w:val="1"/>
      <w:numFmt w:val="bullet"/>
      <w:lvlText w:val=""/>
      <w:lvlJc w:val="left"/>
      <w:pPr>
        <w:tabs>
          <w:tab w:val="num" w:pos="1723"/>
        </w:tabs>
        <w:ind w:left="1723" w:hanging="360"/>
      </w:pPr>
      <w:rPr>
        <w:rFonts w:ascii="Symbol" w:hAnsi="Symbol" w:hint="default"/>
      </w:rPr>
    </w:lvl>
    <w:lvl w:ilvl="4">
      <w:start w:val="1"/>
      <w:numFmt w:val="bullet"/>
      <w:lvlText w:val=""/>
      <w:lvlJc w:val="left"/>
      <w:pPr>
        <w:tabs>
          <w:tab w:val="num" w:pos="2083"/>
        </w:tabs>
        <w:ind w:left="2083" w:hanging="360"/>
      </w:pPr>
      <w:rPr>
        <w:rFonts w:ascii="Symbol" w:hAnsi="Symbol" w:hint="default"/>
      </w:rPr>
    </w:lvl>
    <w:lvl w:ilvl="5">
      <w:start w:val="1"/>
      <w:numFmt w:val="bullet"/>
      <w:lvlText w:val=""/>
      <w:lvlJc w:val="left"/>
      <w:pPr>
        <w:tabs>
          <w:tab w:val="num" w:pos="2443"/>
        </w:tabs>
        <w:ind w:left="2443" w:hanging="360"/>
      </w:pPr>
      <w:rPr>
        <w:rFonts w:ascii="Wingdings" w:hAnsi="Wingdings" w:hint="default"/>
      </w:rPr>
    </w:lvl>
    <w:lvl w:ilvl="6">
      <w:start w:val="1"/>
      <w:numFmt w:val="bullet"/>
      <w:lvlText w:val=""/>
      <w:lvlJc w:val="left"/>
      <w:pPr>
        <w:tabs>
          <w:tab w:val="num" w:pos="2803"/>
        </w:tabs>
        <w:ind w:left="2803" w:hanging="360"/>
      </w:pPr>
      <w:rPr>
        <w:rFonts w:ascii="Wingdings" w:hAnsi="Wingdings" w:hint="default"/>
      </w:rPr>
    </w:lvl>
    <w:lvl w:ilvl="7">
      <w:start w:val="1"/>
      <w:numFmt w:val="bullet"/>
      <w:lvlText w:val=""/>
      <w:lvlJc w:val="left"/>
      <w:pPr>
        <w:tabs>
          <w:tab w:val="num" w:pos="3163"/>
        </w:tabs>
        <w:ind w:left="3163" w:hanging="360"/>
      </w:pPr>
      <w:rPr>
        <w:rFonts w:ascii="Symbol" w:hAnsi="Symbol" w:hint="default"/>
      </w:rPr>
    </w:lvl>
    <w:lvl w:ilvl="8">
      <w:start w:val="1"/>
      <w:numFmt w:val="bullet"/>
      <w:lvlText w:val=""/>
      <w:lvlJc w:val="left"/>
      <w:pPr>
        <w:tabs>
          <w:tab w:val="num" w:pos="3523"/>
        </w:tabs>
        <w:ind w:left="3523" w:hanging="360"/>
      </w:pPr>
      <w:rPr>
        <w:rFonts w:ascii="Symbol" w:hAnsi="Symbol" w:hint="default"/>
      </w:rPr>
    </w:lvl>
  </w:abstractNum>
  <w:abstractNum w:abstractNumId="1" w15:restartNumberingAfterBreak="0">
    <w:nsid w:val="158550CA"/>
    <w:multiLevelType w:val="hybridMultilevel"/>
    <w:tmpl w:val="448AD9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1665786"/>
    <w:multiLevelType w:val="multilevel"/>
    <w:tmpl w:val="C11C0260"/>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tabs>
          <w:tab w:val="num" w:pos="794"/>
        </w:tabs>
        <w:ind w:left="794" w:hanging="794"/>
      </w:pPr>
      <w:rPr>
        <w:rFonts w:asciiTheme="minorHAnsi" w:hAnsiTheme="minorHAnsi" w:cstheme="minorHAnsi" w:hint="default"/>
        <w:color w:val="404040" w:themeColor="text1" w:themeTint="BF"/>
        <w:sz w:val="22"/>
        <w:szCs w:val="22"/>
      </w:rPr>
    </w:lvl>
    <w:lvl w:ilvl="3">
      <w:start w:val="1"/>
      <w:numFmt w:val="decimal"/>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3" w15:restartNumberingAfterBreak="0">
    <w:nsid w:val="48A34BD1"/>
    <w:multiLevelType w:val="multilevel"/>
    <w:tmpl w:val="AC48BEF8"/>
    <w:lvl w:ilvl="0">
      <w:start w:val="1"/>
      <w:numFmt w:val="none"/>
      <w:lvlText w:val=""/>
      <w:lvlJc w:val="left"/>
      <w:pPr>
        <w:tabs>
          <w:tab w:val="num" w:pos="432"/>
        </w:tabs>
        <w:ind w:left="432" w:hanging="432"/>
      </w:pPr>
      <w:rPr>
        <w:rFonts w:hint="default"/>
      </w:rPr>
    </w:lvl>
    <w:lvl w:ilvl="1">
      <w:start w:val="1"/>
      <w:numFmt w:val="decimal"/>
      <w:pStyle w:val="Bilagsoverskrift1"/>
      <w:lvlText w:val="%2%1."/>
      <w:lvlJc w:val="left"/>
      <w:pPr>
        <w:tabs>
          <w:tab w:val="num" w:pos="576"/>
        </w:tabs>
        <w:ind w:left="576" w:hanging="576"/>
      </w:pPr>
      <w:rPr>
        <w:rFonts w:hint="default"/>
      </w:rPr>
    </w:lvl>
    <w:lvl w:ilvl="2">
      <w:start w:val="1"/>
      <w:numFmt w:val="decimal"/>
      <w:pStyle w:val="Bilagsoverskrift2"/>
      <w:lvlText w:val="%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4BC45599"/>
    <w:multiLevelType w:val="hybridMultilevel"/>
    <w:tmpl w:val="C2F49FAE"/>
    <w:lvl w:ilvl="0" w:tplc="85F21046">
      <w:start w:val="1"/>
      <w:numFmt w:val="bullet"/>
      <w:pStyle w:val="Punktopstilling"/>
      <w:lvlText w:val=""/>
      <w:lvlJc w:val="left"/>
      <w:pPr>
        <w:tabs>
          <w:tab w:val="num" w:pos="567"/>
        </w:tabs>
        <w:ind w:left="567" w:hanging="283"/>
      </w:pPr>
      <w:rPr>
        <w:rFonts w:ascii="Symbol" w:hAnsi="Symbol" w:hint="default"/>
      </w:rPr>
    </w:lvl>
    <w:lvl w:ilvl="1" w:tplc="FFFFFFFF">
      <w:start w:val="1"/>
      <w:numFmt w:val="none"/>
      <w:lvlText w:val="%2."/>
      <w:lvlJc w:val="left"/>
      <w:pPr>
        <w:tabs>
          <w:tab w:val="num" w:pos="1041"/>
        </w:tabs>
        <w:ind w:left="1041"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3"/>
  </w:num>
  <w:num w:numId="4">
    <w:abstractNumId w:val="4"/>
  </w:num>
  <w:num w:numId="5">
    <w:abstractNumId w:val="0"/>
  </w:num>
  <w:num w:numId="6">
    <w:abstractNumId w:val="2"/>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1304"/>
  <w:autoHyphenation/>
  <w:hyphenationZone w:val="425"/>
  <w:drawingGridHorizontalSpacing w:val="100"/>
  <w:drawingGridVerticalSpacing w:val="136"/>
  <w:displayHorizontalDrawingGridEvery w:val="2"/>
  <w:displayVerticalDrawingGridEvery w:val="2"/>
  <w:characterSpacingControl w:val="doNotCompress"/>
  <w:hdrShapeDefaults>
    <o:shapedefaults v:ext="edit" spidmax="4097">
      <o:colormru v:ext="edit" colors="#b5b6b3,#65cfe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64C"/>
    <w:rsid w:val="000014AC"/>
    <w:rsid w:val="00011BF1"/>
    <w:rsid w:val="00014BB7"/>
    <w:rsid w:val="00020DA9"/>
    <w:rsid w:val="00020DCB"/>
    <w:rsid w:val="00023242"/>
    <w:rsid w:val="00027040"/>
    <w:rsid w:val="00035910"/>
    <w:rsid w:val="00040DA1"/>
    <w:rsid w:val="00053D00"/>
    <w:rsid w:val="00056E71"/>
    <w:rsid w:val="00057D61"/>
    <w:rsid w:val="00057E47"/>
    <w:rsid w:val="000621CA"/>
    <w:rsid w:val="0006227C"/>
    <w:rsid w:val="00062904"/>
    <w:rsid w:val="00066026"/>
    <w:rsid w:val="000665EC"/>
    <w:rsid w:val="00071747"/>
    <w:rsid w:val="000734C6"/>
    <w:rsid w:val="0008581F"/>
    <w:rsid w:val="00085925"/>
    <w:rsid w:val="00087F4C"/>
    <w:rsid w:val="000916C2"/>
    <w:rsid w:val="00094C2A"/>
    <w:rsid w:val="00097EC0"/>
    <w:rsid w:val="000C030E"/>
    <w:rsid w:val="000C2EF4"/>
    <w:rsid w:val="000D150E"/>
    <w:rsid w:val="000D2932"/>
    <w:rsid w:val="000D60EF"/>
    <w:rsid w:val="000E5F52"/>
    <w:rsid w:val="000F7D3A"/>
    <w:rsid w:val="00105B90"/>
    <w:rsid w:val="001071C5"/>
    <w:rsid w:val="00110D22"/>
    <w:rsid w:val="00114190"/>
    <w:rsid w:val="001157FE"/>
    <w:rsid w:val="00120A27"/>
    <w:rsid w:val="00121C81"/>
    <w:rsid w:val="001242C6"/>
    <w:rsid w:val="00133100"/>
    <w:rsid w:val="0013348D"/>
    <w:rsid w:val="00137E0A"/>
    <w:rsid w:val="00146C2A"/>
    <w:rsid w:val="00156981"/>
    <w:rsid w:val="0015742F"/>
    <w:rsid w:val="001608F6"/>
    <w:rsid w:val="00162A08"/>
    <w:rsid w:val="00165796"/>
    <w:rsid w:val="0017348A"/>
    <w:rsid w:val="00173D45"/>
    <w:rsid w:val="001830E5"/>
    <w:rsid w:val="001833B1"/>
    <w:rsid w:val="0019266E"/>
    <w:rsid w:val="00194383"/>
    <w:rsid w:val="001A03B0"/>
    <w:rsid w:val="001A1E85"/>
    <w:rsid w:val="001A2173"/>
    <w:rsid w:val="001A6D01"/>
    <w:rsid w:val="001B05C2"/>
    <w:rsid w:val="001B14E4"/>
    <w:rsid w:val="001B3C57"/>
    <w:rsid w:val="001B447F"/>
    <w:rsid w:val="001B4796"/>
    <w:rsid w:val="001C0878"/>
    <w:rsid w:val="001C0C72"/>
    <w:rsid w:val="001C451F"/>
    <w:rsid w:val="001D01CB"/>
    <w:rsid w:val="001D1AD7"/>
    <w:rsid w:val="001E155D"/>
    <w:rsid w:val="001E2898"/>
    <w:rsid w:val="001E4006"/>
    <w:rsid w:val="001E7D33"/>
    <w:rsid w:val="001F00FD"/>
    <w:rsid w:val="001F0166"/>
    <w:rsid w:val="001F08B5"/>
    <w:rsid w:val="00204953"/>
    <w:rsid w:val="0020656A"/>
    <w:rsid w:val="0021148E"/>
    <w:rsid w:val="002122EE"/>
    <w:rsid w:val="00212635"/>
    <w:rsid w:val="002135A2"/>
    <w:rsid w:val="0022279A"/>
    <w:rsid w:val="002318DF"/>
    <w:rsid w:val="00234A4D"/>
    <w:rsid w:val="00234B82"/>
    <w:rsid w:val="0023747D"/>
    <w:rsid w:val="00241DCB"/>
    <w:rsid w:val="00243BF2"/>
    <w:rsid w:val="00244108"/>
    <w:rsid w:val="0024485D"/>
    <w:rsid w:val="00244C79"/>
    <w:rsid w:val="00252C58"/>
    <w:rsid w:val="002558AF"/>
    <w:rsid w:val="0026662C"/>
    <w:rsid w:val="00267D75"/>
    <w:rsid w:val="0027416A"/>
    <w:rsid w:val="0027477B"/>
    <w:rsid w:val="00277895"/>
    <w:rsid w:val="00277920"/>
    <w:rsid w:val="00277A44"/>
    <w:rsid w:val="00277FC9"/>
    <w:rsid w:val="00280C09"/>
    <w:rsid w:val="00285A84"/>
    <w:rsid w:val="00290482"/>
    <w:rsid w:val="002930A1"/>
    <w:rsid w:val="00295AE1"/>
    <w:rsid w:val="002A672A"/>
    <w:rsid w:val="002B07BD"/>
    <w:rsid w:val="002B1CEE"/>
    <w:rsid w:val="002B7532"/>
    <w:rsid w:val="002C3CE3"/>
    <w:rsid w:val="002C677A"/>
    <w:rsid w:val="002C6DC9"/>
    <w:rsid w:val="002C70C7"/>
    <w:rsid w:val="002D0778"/>
    <w:rsid w:val="002D5CDA"/>
    <w:rsid w:val="002D79F0"/>
    <w:rsid w:val="002E28E3"/>
    <w:rsid w:val="002E71B4"/>
    <w:rsid w:val="003003A3"/>
    <w:rsid w:val="003033FC"/>
    <w:rsid w:val="00304ADE"/>
    <w:rsid w:val="003145EF"/>
    <w:rsid w:val="00315652"/>
    <w:rsid w:val="00317325"/>
    <w:rsid w:val="003209AA"/>
    <w:rsid w:val="00321024"/>
    <w:rsid w:val="00322228"/>
    <w:rsid w:val="003246F4"/>
    <w:rsid w:val="00324EEF"/>
    <w:rsid w:val="00333D30"/>
    <w:rsid w:val="00343550"/>
    <w:rsid w:val="00346803"/>
    <w:rsid w:val="00346A4F"/>
    <w:rsid w:val="00346BF1"/>
    <w:rsid w:val="00346F6E"/>
    <w:rsid w:val="00350D1D"/>
    <w:rsid w:val="00354CA2"/>
    <w:rsid w:val="00362ADD"/>
    <w:rsid w:val="003647F4"/>
    <w:rsid w:val="00367896"/>
    <w:rsid w:val="00376C21"/>
    <w:rsid w:val="00376E43"/>
    <w:rsid w:val="0038240B"/>
    <w:rsid w:val="003861B0"/>
    <w:rsid w:val="003949E5"/>
    <w:rsid w:val="003A31C4"/>
    <w:rsid w:val="003A62CB"/>
    <w:rsid w:val="003A6B4A"/>
    <w:rsid w:val="003A7CE5"/>
    <w:rsid w:val="003B33C1"/>
    <w:rsid w:val="003B3555"/>
    <w:rsid w:val="003B487F"/>
    <w:rsid w:val="003B4DDE"/>
    <w:rsid w:val="003B5008"/>
    <w:rsid w:val="003C1150"/>
    <w:rsid w:val="003C1FE8"/>
    <w:rsid w:val="003C3988"/>
    <w:rsid w:val="003C41EA"/>
    <w:rsid w:val="003D20D4"/>
    <w:rsid w:val="003E2E0F"/>
    <w:rsid w:val="003E3C68"/>
    <w:rsid w:val="003E5A12"/>
    <w:rsid w:val="003E6414"/>
    <w:rsid w:val="003E76ED"/>
    <w:rsid w:val="003F11FA"/>
    <w:rsid w:val="003F460E"/>
    <w:rsid w:val="00403319"/>
    <w:rsid w:val="00410FB8"/>
    <w:rsid w:val="004121D7"/>
    <w:rsid w:val="00421272"/>
    <w:rsid w:val="0042520A"/>
    <w:rsid w:val="0043038A"/>
    <w:rsid w:val="004349E1"/>
    <w:rsid w:val="00435991"/>
    <w:rsid w:val="004369B0"/>
    <w:rsid w:val="00440790"/>
    <w:rsid w:val="004418B0"/>
    <w:rsid w:val="004419FA"/>
    <w:rsid w:val="00443275"/>
    <w:rsid w:val="004436C8"/>
    <w:rsid w:val="00446EF7"/>
    <w:rsid w:val="00455860"/>
    <w:rsid w:val="0045753E"/>
    <w:rsid w:val="0046382B"/>
    <w:rsid w:val="00465857"/>
    <w:rsid w:val="004670DE"/>
    <w:rsid w:val="00473F0F"/>
    <w:rsid w:val="0048052D"/>
    <w:rsid w:val="004829B3"/>
    <w:rsid w:val="00485A91"/>
    <w:rsid w:val="004936D5"/>
    <w:rsid w:val="004A57FF"/>
    <w:rsid w:val="004A5C03"/>
    <w:rsid w:val="004A6871"/>
    <w:rsid w:val="004C0099"/>
    <w:rsid w:val="004C5D9F"/>
    <w:rsid w:val="004D2209"/>
    <w:rsid w:val="004D379F"/>
    <w:rsid w:val="004E1843"/>
    <w:rsid w:val="004E4B85"/>
    <w:rsid w:val="004E52F6"/>
    <w:rsid w:val="004F0DC4"/>
    <w:rsid w:val="004F2B57"/>
    <w:rsid w:val="004F7B66"/>
    <w:rsid w:val="0050417C"/>
    <w:rsid w:val="00505419"/>
    <w:rsid w:val="00507B05"/>
    <w:rsid w:val="0052032E"/>
    <w:rsid w:val="00525984"/>
    <w:rsid w:val="00531CA8"/>
    <w:rsid w:val="005373DA"/>
    <w:rsid w:val="00544372"/>
    <w:rsid w:val="005447C1"/>
    <w:rsid w:val="00544E2A"/>
    <w:rsid w:val="005467A4"/>
    <w:rsid w:val="005502E0"/>
    <w:rsid w:val="00567C5A"/>
    <w:rsid w:val="00572533"/>
    <w:rsid w:val="00577678"/>
    <w:rsid w:val="0058154E"/>
    <w:rsid w:val="00587D32"/>
    <w:rsid w:val="005911E9"/>
    <w:rsid w:val="00593071"/>
    <w:rsid w:val="00596A70"/>
    <w:rsid w:val="005A789B"/>
    <w:rsid w:val="005A7C53"/>
    <w:rsid w:val="005B32BF"/>
    <w:rsid w:val="005B3D57"/>
    <w:rsid w:val="005B4CD7"/>
    <w:rsid w:val="005B6CCD"/>
    <w:rsid w:val="005C6AFC"/>
    <w:rsid w:val="005D0DBB"/>
    <w:rsid w:val="005D14C1"/>
    <w:rsid w:val="005D3237"/>
    <w:rsid w:val="005D4A4A"/>
    <w:rsid w:val="005D6ED3"/>
    <w:rsid w:val="005D78B8"/>
    <w:rsid w:val="005D7CF2"/>
    <w:rsid w:val="005E1CCB"/>
    <w:rsid w:val="005E744F"/>
    <w:rsid w:val="005F1199"/>
    <w:rsid w:val="005F62DE"/>
    <w:rsid w:val="00600AC0"/>
    <w:rsid w:val="006034B0"/>
    <w:rsid w:val="0061460F"/>
    <w:rsid w:val="0061641E"/>
    <w:rsid w:val="00625E18"/>
    <w:rsid w:val="00630FA6"/>
    <w:rsid w:val="00635CA9"/>
    <w:rsid w:val="00637A48"/>
    <w:rsid w:val="00642E3B"/>
    <w:rsid w:val="00647805"/>
    <w:rsid w:val="006543EF"/>
    <w:rsid w:val="00662E56"/>
    <w:rsid w:val="00662E63"/>
    <w:rsid w:val="00671D6B"/>
    <w:rsid w:val="006769B0"/>
    <w:rsid w:val="00677310"/>
    <w:rsid w:val="006815C4"/>
    <w:rsid w:val="006818AB"/>
    <w:rsid w:val="006835FA"/>
    <w:rsid w:val="006926F1"/>
    <w:rsid w:val="006944E9"/>
    <w:rsid w:val="00694BEE"/>
    <w:rsid w:val="006A2D07"/>
    <w:rsid w:val="006A422D"/>
    <w:rsid w:val="006A71C6"/>
    <w:rsid w:val="006B1B3D"/>
    <w:rsid w:val="006B1B95"/>
    <w:rsid w:val="006B5295"/>
    <w:rsid w:val="006C118F"/>
    <w:rsid w:val="006C7BC4"/>
    <w:rsid w:val="006D5A1A"/>
    <w:rsid w:val="006D5A3C"/>
    <w:rsid w:val="006F7DE5"/>
    <w:rsid w:val="00703792"/>
    <w:rsid w:val="00703DCA"/>
    <w:rsid w:val="00706588"/>
    <w:rsid w:val="0070759E"/>
    <w:rsid w:val="007256F7"/>
    <w:rsid w:val="007260F7"/>
    <w:rsid w:val="0072741A"/>
    <w:rsid w:val="0073236A"/>
    <w:rsid w:val="00734272"/>
    <w:rsid w:val="007343E8"/>
    <w:rsid w:val="00736FD1"/>
    <w:rsid w:val="007409F7"/>
    <w:rsid w:val="0074668D"/>
    <w:rsid w:val="00747A41"/>
    <w:rsid w:val="00750223"/>
    <w:rsid w:val="00752F4A"/>
    <w:rsid w:val="00752FE4"/>
    <w:rsid w:val="00756279"/>
    <w:rsid w:val="00756670"/>
    <w:rsid w:val="00761F9A"/>
    <w:rsid w:val="00766C82"/>
    <w:rsid w:val="007816C2"/>
    <w:rsid w:val="007851AA"/>
    <w:rsid w:val="00785CAD"/>
    <w:rsid w:val="00786BD8"/>
    <w:rsid w:val="00794B68"/>
    <w:rsid w:val="00795F15"/>
    <w:rsid w:val="007A0492"/>
    <w:rsid w:val="007A538B"/>
    <w:rsid w:val="007A5F41"/>
    <w:rsid w:val="007B65BD"/>
    <w:rsid w:val="007D7323"/>
    <w:rsid w:val="007E0EAC"/>
    <w:rsid w:val="007E18C0"/>
    <w:rsid w:val="007E3A7C"/>
    <w:rsid w:val="007E61D7"/>
    <w:rsid w:val="007F0F53"/>
    <w:rsid w:val="007F1BEF"/>
    <w:rsid w:val="007F4212"/>
    <w:rsid w:val="007F7A27"/>
    <w:rsid w:val="007F7F24"/>
    <w:rsid w:val="00800CF7"/>
    <w:rsid w:val="00800E46"/>
    <w:rsid w:val="00802BF9"/>
    <w:rsid w:val="00804024"/>
    <w:rsid w:val="00805087"/>
    <w:rsid w:val="00817B1E"/>
    <w:rsid w:val="00820DD0"/>
    <w:rsid w:val="00820F4E"/>
    <w:rsid w:val="00821770"/>
    <w:rsid w:val="0082566F"/>
    <w:rsid w:val="008338D8"/>
    <w:rsid w:val="008340C2"/>
    <w:rsid w:val="0083583A"/>
    <w:rsid w:val="00837E21"/>
    <w:rsid w:val="0084312E"/>
    <w:rsid w:val="008437AF"/>
    <w:rsid w:val="00850AC2"/>
    <w:rsid w:val="00852676"/>
    <w:rsid w:val="00855D49"/>
    <w:rsid w:val="00864467"/>
    <w:rsid w:val="008664BE"/>
    <w:rsid w:val="00866683"/>
    <w:rsid w:val="008702CD"/>
    <w:rsid w:val="00877BEB"/>
    <w:rsid w:val="00882713"/>
    <w:rsid w:val="008852CA"/>
    <w:rsid w:val="00887699"/>
    <w:rsid w:val="008926FA"/>
    <w:rsid w:val="00892C73"/>
    <w:rsid w:val="008961D0"/>
    <w:rsid w:val="008A0585"/>
    <w:rsid w:val="008A1967"/>
    <w:rsid w:val="008A1AAD"/>
    <w:rsid w:val="008A5276"/>
    <w:rsid w:val="008A7326"/>
    <w:rsid w:val="008B1E40"/>
    <w:rsid w:val="008B31C6"/>
    <w:rsid w:val="008C3D8F"/>
    <w:rsid w:val="008D01BE"/>
    <w:rsid w:val="008E0B39"/>
    <w:rsid w:val="008E3F69"/>
    <w:rsid w:val="008F2834"/>
    <w:rsid w:val="008F309B"/>
    <w:rsid w:val="008F42F2"/>
    <w:rsid w:val="008F475E"/>
    <w:rsid w:val="008F6B7A"/>
    <w:rsid w:val="00903804"/>
    <w:rsid w:val="00905224"/>
    <w:rsid w:val="009069FF"/>
    <w:rsid w:val="00910448"/>
    <w:rsid w:val="009142E2"/>
    <w:rsid w:val="00916638"/>
    <w:rsid w:val="0091693C"/>
    <w:rsid w:val="00930831"/>
    <w:rsid w:val="00931BDF"/>
    <w:rsid w:val="0093663D"/>
    <w:rsid w:val="00941EFF"/>
    <w:rsid w:val="00945DCC"/>
    <w:rsid w:val="00954391"/>
    <w:rsid w:val="0096691E"/>
    <w:rsid w:val="00967C90"/>
    <w:rsid w:val="00971405"/>
    <w:rsid w:val="00972B5E"/>
    <w:rsid w:val="009743AD"/>
    <w:rsid w:val="00974961"/>
    <w:rsid w:val="00975E98"/>
    <w:rsid w:val="00976F82"/>
    <w:rsid w:val="009774D6"/>
    <w:rsid w:val="00980B8C"/>
    <w:rsid w:val="009842CB"/>
    <w:rsid w:val="00984D4A"/>
    <w:rsid w:val="00985C1F"/>
    <w:rsid w:val="00991C23"/>
    <w:rsid w:val="009923B1"/>
    <w:rsid w:val="009924D9"/>
    <w:rsid w:val="00994209"/>
    <w:rsid w:val="00997F54"/>
    <w:rsid w:val="009A4702"/>
    <w:rsid w:val="009A5D22"/>
    <w:rsid w:val="009A6B64"/>
    <w:rsid w:val="009B1C35"/>
    <w:rsid w:val="009C2098"/>
    <w:rsid w:val="009C344D"/>
    <w:rsid w:val="009C4574"/>
    <w:rsid w:val="009C58B5"/>
    <w:rsid w:val="009D5DF3"/>
    <w:rsid w:val="009D6C16"/>
    <w:rsid w:val="009D6E1C"/>
    <w:rsid w:val="009E74AA"/>
    <w:rsid w:val="009F5000"/>
    <w:rsid w:val="009F7787"/>
    <w:rsid w:val="00A105C1"/>
    <w:rsid w:val="00A1253A"/>
    <w:rsid w:val="00A16733"/>
    <w:rsid w:val="00A25EEB"/>
    <w:rsid w:val="00A317F8"/>
    <w:rsid w:val="00A3205D"/>
    <w:rsid w:val="00A323E0"/>
    <w:rsid w:val="00A346C8"/>
    <w:rsid w:val="00A42211"/>
    <w:rsid w:val="00A43191"/>
    <w:rsid w:val="00A4385A"/>
    <w:rsid w:val="00A455F3"/>
    <w:rsid w:val="00A5180F"/>
    <w:rsid w:val="00A54447"/>
    <w:rsid w:val="00A5655C"/>
    <w:rsid w:val="00A57AE6"/>
    <w:rsid w:val="00A60946"/>
    <w:rsid w:val="00A61A55"/>
    <w:rsid w:val="00A64A71"/>
    <w:rsid w:val="00A672C1"/>
    <w:rsid w:val="00A70BCD"/>
    <w:rsid w:val="00A70DFF"/>
    <w:rsid w:val="00A74601"/>
    <w:rsid w:val="00A84242"/>
    <w:rsid w:val="00A934C9"/>
    <w:rsid w:val="00A93857"/>
    <w:rsid w:val="00A938E4"/>
    <w:rsid w:val="00A96A37"/>
    <w:rsid w:val="00AB2AEC"/>
    <w:rsid w:val="00AB2F4F"/>
    <w:rsid w:val="00AB3C31"/>
    <w:rsid w:val="00AB4716"/>
    <w:rsid w:val="00AB5838"/>
    <w:rsid w:val="00AC0107"/>
    <w:rsid w:val="00AC684A"/>
    <w:rsid w:val="00AD7782"/>
    <w:rsid w:val="00AE1672"/>
    <w:rsid w:val="00AE2054"/>
    <w:rsid w:val="00AE3156"/>
    <w:rsid w:val="00AE7E06"/>
    <w:rsid w:val="00AF112B"/>
    <w:rsid w:val="00AF29B4"/>
    <w:rsid w:val="00AF49B2"/>
    <w:rsid w:val="00B10F38"/>
    <w:rsid w:val="00B121D3"/>
    <w:rsid w:val="00B15193"/>
    <w:rsid w:val="00B20528"/>
    <w:rsid w:val="00B23F77"/>
    <w:rsid w:val="00B26692"/>
    <w:rsid w:val="00B309FB"/>
    <w:rsid w:val="00B36C48"/>
    <w:rsid w:val="00B4281B"/>
    <w:rsid w:val="00B52D48"/>
    <w:rsid w:val="00B553C0"/>
    <w:rsid w:val="00B7269F"/>
    <w:rsid w:val="00B77F2B"/>
    <w:rsid w:val="00B83BC8"/>
    <w:rsid w:val="00B9085B"/>
    <w:rsid w:val="00B92D68"/>
    <w:rsid w:val="00B930B9"/>
    <w:rsid w:val="00B96E41"/>
    <w:rsid w:val="00B976A1"/>
    <w:rsid w:val="00BA1D0C"/>
    <w:rsid w:val="00BA31E9"/>
    <w:rsid w:val="00BA3325"/>
    <w:rsid w:val="00BB5244"/>
    <w:rsid w:val="00BB6B65"/>
    <w:rsid w:val="00BB7E08"/>
    <w:rsid w:val="00BB7E09"/>
    <w:rsid w:val="00BC0F47"/>
    <w:rsid w:val="00BC3A32"/>
    <w:rsid w:val="00BC64E2"/>
    <w:rsid w:val="00BC72F2"/>
    <w:rsid w:val="00BD2A11"/>
    <w:rsid w:val="00BD4D56"/>
    <w:rsid w:val="00BD7A02"/>
    <w:rsid w:val="00BE4854"/>
    <w:rsid w:val="00BE7EF3"/>
    <w:rsid w:val="00BF302F"/>
    <w:rsid w:val="00BF6350"/>
    <w:rsid w:val="00C02466"/>
    <w:rsid w:val="00C031CE"/>
    <w:rsid w:val="00C054B1"/>
    <w:rsid w:val="00C129E1"/>
    <w:rsid w:val="00C1366A"/>
    <w:rsid w:val="00C14EBC"/>
    <w:rsid w:val="00C14F25"/>
    <w:rsid w:val="00C20D85"/>
    <w:rsid w:val="00C24D08"/>
    <w:rsid w:val="00C350BE"/>
    <w:rsid w:val="00C43541"/>
    <w:rsid w:val="00C4646A"/>
    <w:rsid w:val="00C46835"/>
    <w:rsid w:val="00C46B7F"/>
    <w:rsid w:val="00C52DE6"/>
    <w:rsid w:val="00C52FFA"/>
    <w:rsid w:val="00C538EF"/>
    <w:rsid w:val="00C54079"/>
    <w:rsid w:val="00C55549"/>
    <w:rsid w:val="00C5721D"/>
    <w:rsid w:val="00C57D56"/>
    <w:rsid w:val="00C61731"/>
    <w:rsid w:val="00C63A9A"/>
    <w:rsid w:val="00C64151"/>
    <w:rsid w:val="00C64F07"/>
    <w:rsid w:val="00C65413"/>
    <w:rsid w:val="00C67EDA"/>
    <w:rsid w:val="00C744E9"/>
    <w:rsid w:val="00C76620"/>
    <w:rsid w:val="00C81940"/>
    <w:rsid w:val="00C81F8B"/>
    <w:rsid w:val="00C82AC1"/>
    <w:rsid w:val="00C869FB"/>
    <w:rsid w:val="00C90137"/>
    <w:rsid w:val="00C97E9B"/>
    <w:rsid w:val="00CA1133"/>
    <w:rsid w:val="00CA6B0E"/>
    <w:rsid w:val="00CA6F85"/>
    <w:rsid w:val="00CB15F2"/>
    <w:rsid w:val="00CB5BD1"/>
    <w:rsid w:val="00CB5D28"/>
    <w:rsid w:val="00CC47AC"/>
    <w:rsid w:val="00CE13E1"/>
    <w:rsid w:val="00CE1A50"/>
    <w:rsid w:val="00CF31DC"/>
    <w:rsid w:val="00CF7FDA"/>
    <w:rsid w:val="00D01EC2"/>
    <w:rsid w:val="00D11AB1"/>
    <w:rsid w:val="00D16E95"/>
    <w:rsid w:val="00D17A93"/>
    <w:rsid w:val="00D22AD2"/>
    <w:rsid w:val="00D2414A"/>
    <w:rsid w:val="00D26B23"/>
    <w:rsid w:val="00D36154"/>
    <w:rsid w:val="00D36C08"/>
    <w:rsid w:val="00D40AF1"/>
    <w:rsid w:val="00D44A44"/>
    <w:rsid w:val="00D470C9"/>
    <w:rsid w:val="00D477B8"/>
    <w:rsid w:val="00D47DE0"/>
    <w:rsid w:val="00D53DE5"/>
    <w:rsid w:val="00D54B9D"/>
    <w:rsid w:val="00D55FBA"/>
    <w:rsid w:val="00D56AAB"/>
    <w:rsid w:val="00D57B70"/>
    <w:rsid w:val="00D678FA"/>
    <w:rsid w:val="00D71FA8"/>
    <w:rsid w:val="00D72E63"/>
    <w:rsid w:val="00D75B77"/>
    <w:rsid w:val="00D815D6"/>
    <w:rsid w:val="00D8230A"/>
    <w:rsid w:val="00D9339E"/>
    <w:rsid w:val="00D947A2"/>
    <w:rsid w:val="00DA4B45"/>
    <w:rsid w:val="00DA534E"/>
    <w:rsid w:val="00DA6351"/>
    <w:rsid w:val="00DA71E2"/>
    <w:rsid w:val="00DB3019"/>
    <w:rsid w:val="00DB5B38"/>
    <w:rsid w:val="00DB7AF9"/>
    <w:rsid w:val="00DB7ECD"/>
    <w:rsid w:val="00DC6170"/>
    <w:rsid w:val="00DC7F86"/>
    <w:rsid w:val="00DD1B6B"/>
    <w:rsid w:val="00DD1F10"/>
    <w:rsid w:val="00DD5924"/>
    <w:rsid w:val="00DE34DB"/>
    <w:rsid w:val="00DE4BD1"/>
    <w:rsid w:val="00DE758F"/>
    <w:rsid w:val="00DF267F"/>
    <w:rsid w:val="00E000EE"/>
    <w:rsid w:val="00E02422"/>
    <w:rsid w:val="00E1064C"/>
    <w:rsid w:val="00E120F1"/>
    <w:rsid w:val="00E162B2"/>
    <w:rsid w:val="00E22860"/>
    <w:rsid w:val="00E22B8F"/>
    <w:rsid w:val="00E2586E"/>
    <w:rsid w:val="00E26169"/>
    <w:rsid w:val="00E271C4"/>
    <w:rsid w:val="00E34461"/>
    <w:rsid w:val="00E42C4B"/>
    <w:rsid w:val="00E43D7A"/>
    <w:rsid w:val="00E44ECB"/>
    <w:rsid w:val="00E44F86"/>
    <w:rsid w:val="00E54AAC"/>
    <w:rsid w:val="00E565B6"/>
    <w:rsid w:val="00E57E89"/>
    <w:rsid w:val="00E61C06"/>
    <w:rsid w:val="00E641BD"/>
    <w:rsid w:val="00E64338"/>
    <w:rsid w:val="00E7010F"/>
    <w:rsid w:val="00E74AE6"/>
    <w:rsid w:val="00E76278"/>
    <w:rsid w:val="00E84EC6"/>
    <w:rsid w:val="00E850BF"/>
    <w:rsid w:val="00E85E2A"/>
    <w:rsid w:val="00E85FA7"/>
    <w:rsid w:val="00E9225D"/>
    <w:rsid w:val="00E95432"/>
    <w:rsid w:val="00EA6B9B"/>
    <w:rsid w:val="00EA7A47"/>
    <w:rsid w:val="00EB2993"/>
    <w:rsid w:val="00EC2309"/>
    <w:rsid w:val="00EC336F"/>
    <w:rsid w:val="00EC5DE5"/>
    <w:rsid w:val="00EC74A5"/>
    <w:rsid w:val="00EC7CD0"/>
    <w:rsid w:val="00ED0401"/>
    <w:rsid w:val="00ED583E"/>
    <w:rsid w:val="00EE0792"/>
    <w:rsid w:val="00EE1B7F"/>
    <w:rsid w:val="00EE37C3"/>
    <w:rsid w:val="00EE5BAE"/>
    <w:rsid w:val="00EE63B1"/>
    <w:rsid w:val="00EF1BB6"/>
    <w:rsid w:val="00EF30B4"/>
    <w:rsid w:val="00EF3448"/>
    <w:rsid w:val="00EF3E56"/>
    <w:rsid w:val="00EF49C1"/>
    <w:rsid w:val="00EF776C"/>
    <w:rsid w:val="00EF77C8"/>
    <w:rsid w:val="00F01815"/>
    <w:rsid w:val="00F06D6B"/>
    <w:rsid w:val="00F108EE"/>
    <w:rsid w:val="00F13E95"/>
    <w:rsid w:val="00F14FB3"/>
    <w:rsid w:val="00F250DF"/>
    <w:rsid w:val="00F31C86"/>
    <w:rsid w:val="00F32943"/>
    <w:rsid w:val="00F356AB"/>
    <w:rsid w:val="00F366C6"/>
    <w:rsid w:val="00F40D53"/>
    <w:rsid w:val="00F41541"/>
    <w:rsid w:val="00F420C9"/>
    <w:rsid w:val="00F52F04"/>
    <w:rsid w:val="00F53D93"/>
    <w:rsid w:val="00F55E1E"/>
    <w:rsid w:val="00F63F24"/>
    <w:rsid w:val="00F70388"/>
    <w:rsid w:val="00F7088D"/>
    <w:rsid w:val="00F72303"/>
    <w:rsid w:val="00F7364D"/>
    <w:rsid w:val="00F76565"/>
    <w:rsid w:val="00F77418"/>
    <w:rsid w:val="00F774C1"/>
    <w:rsid w:val="00F931CC"/>
    <w:rsid w:val="00F94D8E"/>
    <w:rsid w:val="00FA0F9A"/>
    <w:rsid w:val="00FA2308"/>
    <w:rsid w:val="00FA3591"/>
    <w:rsid w:val="00FA4C32"/>
    <w:rsid w:val="00FA4E3B"/>
    <w:rsid w:val="00FA6DF2"/>
    <w:rsid w:val="00FB583E"/>
    <w:rsid w:val="00FC09EF"/>
    <w:rsid w:val="00FC1624"/>
    <w:rsid w:val="00FC2C2C"/>
    <w:rsid w:val="00FC6A25"/>
    <w:rsid w:val="00FD258F"/>
    <w:rsid w:val="00FD768C"/>
    <w:rsid w:val="00FE0127"/>
    <w:rsid w:val="00FE09F7"/>
    <w:rsid w:val="00FE1001"/>
    <w:rsid w:val="00FE2D46"/>
    <w:rsid w:val="00FE3CF0"/>
    <w:rsid w:val="00FE42C4"/>
    <w:rsid w:val="00FE7790"/>
    <w:rsid w:val="00FF2274"/>
    <w:rsid w:val="00FF6168"/>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b5b6b3,#65cfe9"/>
    </o:shapedefaults>
    <o:shapelayout v:ext="edit">
      <o:idmap v:ext="edit" data="1"/>
    </o:shapelayout>
  </w:shapeDefaults>
  <w:decimalSymbol w:val=","/>
  <w:listSeparator w:val=";"/>
  <w14:docId w14:val="2BD40AE4"/>
  <w15:docId w15:val="{5FD1ED22-9B01-40B3-B95F-94054CC73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da-DK"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6" w:locked="0" w:uiPriority="0" w:qFormat="1"/>
    <w:lsdException w:name="heading 7" w:locked="0" w:uiPriority="0" w:qFormat="1"/>
    <w:lsdException w:name="heading 8" w:locked="0" w:uiPriority="0" w:qFormat="1"/>
    <w:lsdException w:name="heading 9" w:locked="0"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locked="0" w:semiHidden="1" w:uiPriority="0"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semiHidden="1" w:unhideWhenUsed="1"/>
    <w:lsdException w:name="footnote text" w:semiHidden="1" w:unhideWhenUsed="1"/>
    <w:lsdException w:name="annotation text" w:locked="0" w:semiHidden="1" w:uiPriority="0" w:unhideWhenUsed="1"/>
    <w:lsdException w:name="header" w:locked="0" w:semiHidden="1" w:uiPriority="0" w:unhideWhenUsed="1"/>
    <w:lsdException w:name="footer" w:locked="0" w:semiHidden="1" w:uiPriority="0" w:unhideWhenUsed="1"/>
    <w:lsdException w:name="index heading" w:semiHidden="1" w:unhideWhenUsed="1"/>
    <w:lsdException w:name="caption" w:locked="0" w:semiHidden="1" w:uiPriority="35" w:unhideWhenUsed="1" w:qFormat="1"/>
    <w:lsdException w:name="table of figures" w:locked="0"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0" w:qFormat="1"/>
    <w:lsdException w:name="Emphasis" w:uiPriority="20"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locked="0" w:uiPriority="0"/>
    <w:lsdException w:name="Table Theme" w:semiHidden="1" w:unhideWhenUsed="1"/>
    <w:lsdException w:name="Placeholder Text" w:locked="0"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E52F6"/>
    <w:pPr>
      <w:spacing w:line="300" w:lineRule="auto"/>
    </w:pPr>
    <w:rPr>
      <w:rFonts w:asciiTheme="minorHAnsi" w:hAnsiTheme="minorHAnsi"/>
      <w:color w:val="404040"/>
    </w:rPr>
  </w:style>
  <w:style w:type="paragraph" w:styleId="Overskrift1">
    <w:name w:val="heading 1"/>
    <w:aliases w:val="mxHeading1"/>
    <w:next w:val="Normal"/>
    <w:link w:val="Overskrift1Tegn"/>
    <w:autoRedefine/>
    <w:qFormat/>
    <w:rsid w:val="00455860"/>
    <w:pPr>
      <w:keepNext/>
      <w:keepLines/>
      <w:pageBreakBefore/>
      <w:numPr>
        <w:numId w:val="6"/>
      </w:numPr>
      <w:pBdr>
        <w:top w:val="single" w:sz="18" w:space="1" w:color="1DAE8B"/>
      </w:pBdr>
      <w:tabs>
        <w:tab w:val="left" w:pos="340"/>
      </w:tabs>
      <w:suppressAutoHyphens/>
      <w:spacing w:after="280" w:line="300" w:lineRule="auto"/>
      <w:outlineLvl w:val="0"/>
    </w:pPr>
    <w:rPr>
      <w:rFonts w:asciiTheme="minorHAnsi" w:eastAsia="Times" w:hAnsiTheme="minorHAnsi" w:cs="Arial"/>
      <w:b/>
      <w:bCs/>
      <w:caps/>
      <w:color w:val="595959" w:themeColor="text1" w:themeTint="A6"/>
      <w:sz w:val="36"/>
    </w:rPr>
  </w:style>
  <w:style w:type="paragraph" w:styleId="Overskrift2">
    <w:name w:val="heading 2"/>
    <w:aliases w:val="Overskrift 2a"/>
    <w:next w:val="Normal"/>
    <w:link w:val="Overskrift2Tegn"/>
    <w:autoRedefine/>
    <w:qFormat/>
    <w:rsid w:val="00C76620"/>
    <w:pPr>
      <w:keepNext/>
      <w:keepLines/>
      <w:numPr>
        <w:ilvl w:val="1"/>
        <w:numId w:val="2"/>
      </w:numPr>
      <w:tabs>
        <w:tab w:val="clear" w:pos="794"/>
        <w:tab w:val="left" w:pos="454"/>
      </w:tabs>
      <w:suppressAutoHyphens/>
      <w:spacing w:before="360" w:after="120" w:line="300" w:lineRule="auto"/>
      <w:outlineLvl w:val="1"/>
    </w:pPr>
    <w:rPr>
      <w:rFonts w:asciiTheme="minorHAnsi" w:eastAsia="Times" w:hAnsiTheme="minorHAnsi" w:cstheme="minorHAnsi"/>
      <w:b/>
      <w:bCs/>
      <w:caps/>
      <w:color w:val="595959" w:themeColor="text1" w:themeTint="A6"/>
      <w:sz w:val="22"/>
      <w:szCs w:val="22"/>
    </w:rPr>
  </w:style>
  <w:style w:type="paragraph" w:styleId="Overskrift3">
    <w:name w:val="heading 3"/>
    <w:aliases w:val="mxHeading3,Subtitle 3"/>
    <w:basedOn w:val="Normal"/>
    <w:next w:val="Normal"/>
    <w:qFormat/>
    <w:rsid w:val="004E52F6"/>
    <w:pPr>
      <w:keepNext/>
      <w:keepLines/>
      <w:numPr>
        <w:ilvl w:val="2"/>
        <w:numId w:val="6"/>
      </w:numPr>
      <w:tabs>
        <w:tab w:val="left" w:pos="567"/>
      </w:tabs>
      <w:suppressAutoHyphens/>
      <w:spacing w:before="360" w:after="120"/>
      <w:outlineLvl w:val="2"/>
    </w:pPr>
    <w:rPr>
      <w:rFonts w:eastAsia="Times"/>
      <w:color w:val="2D363A"/>
    </w:rPr>
  </w:style>
  <w:style w:type="paragraph" w:styleId="Overskrift4">
    <w:name w:val="heading 4"/>
    <w:basedOn w:val="Normal"/>
    <w:next w:val="Normal"/>
    <w:link w:val="Overskrift4Tegn"/>
    <w:qFormat/>
    <w:rsid w:val="00882713"/>
    <w:pPr>
      <w:keepNext/>
      <w:spacing w:before="360" w:after="120" w:line="260" w:lineRule="exact"/>
      <w:outlineLvl w:val="3"/>
    </w:pPr>
    <w:rPr>
      <w:rFonts w:eastAsia="Times"/>
      <w:b/>
    </w:rPr>
  </w:style>
  <w:style w:type="paragraph" w:styleId="Overskrift5">
    <w:name w:val="heading 5"/>
    <w:basedOn w:val="Normal"/>
    <w:next w:val="Normal"/>
    <w:qFormat/>
    <w:locked/>
    <w:rsid w:val="00AC408E"/>
    <w:pPr>
      <w:numPr>
        <w:ilvl w:val="4"/>
        <w:numId w:val="6"/>
      </w:numPr>
      <w:spacing w:before="240" w:after="60"/>
      <w:outlineLvl w:val="4"/>
    </w:pPr>
    <w:rPr>
      <w:b/>
      <w:bCs/>
      <w:i/>
      <w:iCs/>
      <w:sz w:val="26"/>
      <w:szCs w:val="26"/>
    </w:rPr>
  </w:style>
  <w:style w:type="paragraph" w:styleId="Overskrift6">
    <w:name w:val="heading 6"/>
    <w:basedOn w:val="Normal"/>
    <w:next w:val="Normal"/>
    <w:qFormat/>
    <w:locked/>
    <w:rsid w:val="00AC408E"/>
    <w:pPr>
      <w:numPr>
        <w:ilvl w:val="5"/>
        <w:numId w:val="6"/>
      </w:numPr>
      <w:spacing w:before="240" w:after="60"/>
      <w:outlineLvl w:val="5"/>
    </w:pPr>
    <w:rPr>
      <w:rFonts w:ascii="Times New Roman" w:hAnsi="Times New Roman"/>
      <w:b/>
      <w:bCs/>
      <w:sz w:val="22"/>
      <w:szCs w:val="22"/>
    </w:rPr>
  </w:style>
  <w:style w:type="paragraph" w:styleId="Overskrift7">
    <w:name w:val="heading 7"/>
    <w:basedOn w:val="Normal"/>
    <w:next w:val="Normal"/>
    <w:qFormat/>
    <w:locked/>
    <w:rsid w:val="00AC408E"/>
    <w:pPr>
      <w:numPr>
        <w:ilvl w:val="6"/>
        <w:numId w:val="6"/>
      </w:numPr>
      <w:spacing w:before="240" w:after="60"/>
      <w:outlineLvl w:val="6"/>
    </w:pPr>
    <w:rPr>
      <w:rFonts w:ascii="Times New Roman" w:hAnsi="Times New Roman"/>
      <w:sz w:val="24"/>
      <w:szCs w:val="24"/>
    </w:rPr>
  </w:style>
  <w:style w:type="paragraph" w:styleId="Overskrift8">
    <w:name w:val="heading 8"/>
    <w:basedOn w:val="Normal"/>
    <w:next w:val="Normal"/>
    <w:qFormat/>
    <w:locked/>
    <w:rsid w:val="00AC408E"/>
    <w:pPr>
      <w:numPr>
        <w:ilvl w:val="7"/>
        <w:numId w:val="6"/>
      </w:numPr>
      <w:spacing w:before="240" w:after="60"/>
      <w:outlineLvl w:val="7"/>
    </w:pPr>
    <w:rPr>
      <w:rFonts w:ascii="Times New Roman" w:hAnsi="Times New Roman"/>
      <w:i/>
      <w:iCs/>
      <w:sz w:val="24"/>
      <w:szCs w:val="24"/>
    </w:rPr>
  </w:style>
  <w:style w:type="paragraph" w:styleId="Overskrift9">
    <w:name w:val="heading 9"/>
    <w:basedOn w:val="Normal"/>
    <w:next w:val="Normal"/>
    <w:qFormat/>
    <w:locked/>
    <w:rsid w:val="00AC408E"/>
    <w:pPr>
      <w:numPr>
        <w:ilvl w:val="8"/>
        <w:numId w:val="6"/>
      </w:numPr>
      <w:spacing w:before="240" w:after="60"/>
      <w:outlineLvl w:val="8"/>
    </w:pPr>
    <w:rPr>
      <w:rFonts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xHeading1 Tegn"/>
    <w:link w:val="Overskrift1"/>
    <w:rsid w:val="00455860"/>
    <w:rPr>
      <w:rFonts w:asciiTheme="minorHAnsi" w:eastAsia="Times" w:hAnsiTheme="minorHAnsi" w:cs="Arial"/>
      <w:b/>
      <w:bCs/>
      <w:caps/>
      <w:color w:val="595959" w:themeColor="text1" w:themeTint="A6"/>
      <w:sz w:val="36"/>
    </w:rPr>
  </w:style>
  <w:style w:type="character" w:customStyle="1" w:styleId="Overskrift2Tegn">
    <w:name w:val="Overskrift 2 Tegn"/>
    <w:aliases w:val="Overskrift 2a Tegn"/>
    <w:link w:val="Overskrift2"/>
    <w:rsid w:val="00C76620"/>
    <w:rPr>
      <w:rFonts w:asciiTheme="minorHAnsi" w:eastAsia="Times" w:hAnsiTheme="minorHAnsi" w:cstheme="minorHAnsi"/>
      <w:b/>
      <w:bCs/>
      <w:caps/>
      <w:color w:val="595959" w:themeColor="text1" w:themeTint="A6"/>
      <w:sz w:val="22"/>
      <w:szCs w:val="22"/>
    </w:rPr>
  </w:style>
  <w:style w:type="character" w:customStyle="1" w:styleId="Overskrift4Tegn">
    <w:name w:val="Overskrift 4 Tegn"/>
    <w:link w:val="Overskrift4"/>
    <w:rsid w:val="00882713"/>
    <w:rPr>
      <w:rFonts w:eastAsia="Times"/>
      <w:b/>
      <w:color w:val="404040"/>
    </w:rPr>
  </w:style>
  <w:style w:type="paragraph" w:styleId="Sidefod">
    <w:name w:val="footer"/>
    <w:basedOn w:val="Normal"/>
    <w:link w:val="SidefodTegn"/>
    <w:semiHidden/>
    <w:rsid w:val="00C64F07"/>
    <w:pPr>
      <w:tabs>
        <w:tab w:val="center" w:pos="4678"/>
        <w:tab w:val="right" w:pos="9356"/>
      </w:tabs>
    </w:pPr>
    <w:rPr>
      <w:rFonts w:eastAsia="Times"/>
      <w:sz w:val="14"/>
      <w:szCs w:val="14"/>
    </w:rPr>
  </w:style>
  <w:style w:type="paragraph" w:customStyle="1" w:styleId="Punktopstilling">
    <w:name w:val="Punktopstilling"/>
    <w:basedOn w:val="Normal"/>
    <w:qFormat/>
    <w:rsid w:val="00AC408E"/>
    <w:pPr>
      <w:numPr>
        <w:numId w:val="4"/>
      </w:numPr>
      <w:spacing w:before="120" w:after="120"/>
      <w:ind w:right="284"/>
    </w:pPr>
    <w:rPr>
      <w:rFonts w:eastAsia="Times"/>
    </w:rPr>
  </w:style>
  <w:style w:type="paragraph" w:customStyle="1" w:styleId="SkemaOverskrift">
    <w:name w:val="Skema Overskrift"/>
    <w:basedOn w:val="Normal"/>
    <w:rsid w:val="00505419"/>
    <w:pPr>
      <w:autoSpaceDE w:val="0"/>
      <w:autoSpaceDN w:val="0"/>
      <w:adjustRightInd w:val="0"/>
      <w:textAlignment w:val="center"/>
    </w:pPr>
    <w:rPr>
      <w:rFonts w:eastAsia="Times"/>
      <w:b/>
      <w:color w:val="FFFFFF"/>
      <w:lang w:bidi="ar-YE"/>
    </w:rPr>
  </w:style>
  <w:style w:type="table" w:customStyle="1" w:styleId="Skema1">
    <w:name w:val="Skema 1"/>
    <w:basedOn w:val="Tabel-Normal"/>
    <w:rsid w:val="00505419"/>
    <w:pPr>
      <w:spacing w:line="276" w:lineRule="auto"/>
    </w:pPr>
    <w:rPr>
      <w:rFonts w:eastAsia="Times"/>
      <w:color w:val="FFFFFF"/>
    </w:rPr>
    <w:tblPr>
      <w:tblStyleRowBandSize w:val="1"/>
      <w:tblStyleColBandSize w:val="1"/>
      <w:tblBorders>
        <w:top w:val="single" w:sz="4" w:space="0" w:color="5E6A71"/>
        <w:left w:val="single" w:sz="4" w:space="0" w:color="5E6A71"/>
        <w:bottom w:val="single" w:sz="4" w:space="0" w:color="5E6A71"/>
        <w:right w:val="single" w:sz="4" w:space="0" w:color="5E6A71"/>
        <w:insideH w:val="single" w:sz="4" w:space="0" w:color="5E6A71"/>
        <w:insideV w:val="single" w:sz="4" w:space="0" w:color="5E6A71"/>
      </w:tblBorders>
      <w:tblCellMar>
        <w:top w:w="57" w:type="dxa"/>
        <w:left w:w="57" w:type="dxa"/>
        <w:bottom w:w="57" w:type="dxa"/>
        <w:right w:w="113" w:type="dxa"/>
      </w:tblCellMar>
    </w:tblPr>
    <w:tcPr>
      <w:shd w:val="clear" w:color="auto" w:fill="auto"/>
    </w:tcPr>
    <w:tblStylePr w:type="firstRow">
      <w:rPr>
        <w:rFonts w:ascii="Arial" w:hAnsi="Arial"/>
        <w:b w:val="0"/>
        <w:color w:val="FFFFFF"/>
        <w:sz w:val="20"/>
      </w:rPr>
      <w:tblPr/>
      <w:tcPr>
        <w:tcBorders>
          <w:top w:val="single" w:sz="4" w:space="0" w:color="5E6A71"/>
          <w:left w:val="single" w:sz="4" w:space="0" w:color="5E6A71"/>
          <w:bottom w:val="single" w:sz="4" w:space="0" w:color="5E6A71"/>
          <w:right w:val="single" w:sz="4" w:space="0" w:color="5E6A71"/>
          <w:insideH w:val="single" w:sz="4" w:space="0" w:color="5E6A71"/>
          <w:insideV w:val="single" w:sz="4" w:space="0" w:color="5E6A71"/>
          <w:tl2br w:val="nil"/>
          <w:tr2bl w:val="nil"/>
        </w:tcBorders>
        <w:shd w:val="solid" w:color="65CFE9" w:fill="2D4789"/>
      </w:tcPr>
    </w:tblStylePr>
    <w:tblStylePr w:type="firstCol">
      <w:rPr>
        <w:rFonts w:ascii="Arial" w:hAnsi="Arial"/>
        <w:b w:val="0"/>
        <w:sz w:val="20"/>
      </w:rPr>
      <w:tblPr/>
      <w:tcPr>
        <w:shd w:val="clear" w:color="auto" w:fill="FFFFFF"/>
      </w:tcPr>
    </w:tblStylePr>
    <w:tblStylePr w:type="band2Vert">
      <w:pPr>
        <w:jc w:val="left"/>
      </w:pPr>
    </w:tblStylePr>
    <w:tblStylePr w:type="nwCell">
      <w:pPr>
        <w:wordWrap/>
        <w:jc w:val="left"/>
      </w:pPr>
      <w:rPr>
        <w:rFonts w:ascii="Arial" w:hAnsi="Arial"/>
        <w:b w:val="0"/>
        <w:i w:val="0"/>
        <w:color w:val="FFFFFF"/>
        <w:sz w:val="20"/>
        <w:szCs w:val="20"/>
      </w:rPr>
      <w:tblPr/>
      <w:tcPr>
        <w:tcBorders>
          <w:top w:val="single" w:sz="4" w:space="0" w:color="5E6A71"/>
          <w:left w:val="single" w:sz="4" w:space="0" w:color="5E6A71"/>
          <w:bottom w:val="single" w:sz="4" w:space="0" w:color="5E6A71"/>
          <w:right w:val="single" w:sz="4" w:space="0" w:color="5E6A71"/>
          <w:insideH w:val="nil"/>
          <w:insideV w:val="nil"/>
          <w:tl2br w:val="nil"/>
          <w:tr2bl w:val="nil"/>
        </w:tcBorders>
        <w:shd w:val="solid" w:color="B5B6B3" w:fill="FF9900"/>
      </w:tcPr>
    </w:tblStylePr>
  </w:style>
  <w:style w:type="paragraph" w:styleId="Indholdsfortegnelse1">
    <w:name w:val="toc 1"/>
    <w:basedOn w:val="Normal"/>
    <w:next w:val="Normal"/>
    <w:uiPriority w:val="39"/>
    <w:rsid w:val="00AC684A"/>
    <w:pPr>
      <w:tabs>
        <w:tab w:val="left" w:pos="992"/>
        <w:tab w:val="right" w:leader="dot" w:pos="9356"/>
      </w:tabs>
      <w:spacing w:before="180" w:line="240" w:lineRule="auto"/>
    </w:pPr>
    <w:rPr>
      <w:rFonts w:ascii="Uni Neue" w:hAnsi="Uni Neue"/>
      <w:b/>
      <w:bCs/>
      <w:color w:val="435054"/>
      <w:sz w:val="22"/>
      <w:szCs w:val="22"/>
    </w:rPr>
  </w:style>
  <w:style w:type="paragraph" w:styleId="Indholdsfortegnelse2">
    <w:name w:val="toc 2"/>
    <w:basedOn w:val="Indholdsfortegnelse1"/>
    <w:next w:val="Indholdsfortegnelse3"/>
    <w:uiPriority w:val="39"/>
    <w:rsid w:val="00625E18"/>
    <w:pPr>
      <w:spacing w:before="120"/>
    </w:pPr>
    <w:rPr>
      <w:b w:val="0"/>
      <w:color w:val="5E6A71"/>
      <w:szCs w:val="20"/>
    </w:rPr>
  </w:style>
  <w:style w:type="paragraph" w:styleId="Indholdsfortegnelse3">
    <w:name w:val="toc 3"/>
    <w:basedOn w:val="Indholdsfortegnelse2"/>
    <w:next w:val="Normal"/>
    <w:uiPriority w:val="39"/>
    <w:rsid w:val="00625E18"/>
    <w:pPr>
      <w:spacing w:before="60"/>
    </w:pPr>
  </w:style>
  <w:style w:type="character" w:styleId="Hyperlink">
    <w:name w:val="Hyperlink"/>
    <w:uiPriority w:val="99"/>
    <w:locked/>
    <w:rsid w:val="00DA534E"/>
    <w:rPr>
      <w:rFonts w:ascii="Uni Neue Book" w:hAnsi="Uni Neue Book"/>
      <w:noProof/>
      <w:color w:val="5E6A71"/>
      <w:sz w:val="22"/>
      <w:szCs w:val="20"/>
      <w:u w:val="single"/>
      <w:lang w:val="da-DK" w:eastAsia="da-DK" w:bidi="ar-SA"/>
    </w:rPr>
  </w:style>
  <w:style w:type="paragraph" w:styleId="Listeoverfigurer">
    <w:name w:val="table of figures"/>
    <w:basedOn w:val="Normal"/>
    <w:next w:val="Normal"/>
    <w:semiHidden/>
    <w:locked/>
    <w:rsid w:val="00AC408E"/>
    <w:pPr>
      <w:spacing w:line="260" w:lineRule="exact"/>
    </w:pPr>
    <w:rPr>
      <w:rFonts w:eastAsia="Times"/>
    </w:rPr>
  </w:style>
  <w:style w:type="paragraph" w:styleId="Sidehoved">
    <w:name w:val="header"/>
    <w:basedOn w:val="Normal"/>
    <w:semiHidden/>
    <w:rsid w:val="00C64F07"/>
    <w:pPr>
      <w:tabs>
        <w:tab w:val="center" w:pos="4678"/>
        <w:tab w:val="right" w:pos="9356"/>
      </w:tabs>
    </w:pPr>
    <w:rPr>
      <w:sz w:val="14"/>
    </w:rPr>
  </w:style>
  <w:style w:type="paragraph" w:styleId="Dokumentoversigt">
    <w:name w:val="Document Map"/>
    <w:basedOn w:val="Normal"/>
    <w:link w:val="DokumentoversigtTegn"/>
    <w:uiPriority w:val="99"/>
    <w:semiHidden/>
    <w:unhideWhenUsed/>
    <w:locked/>
    <w:rsid w:val="005C6AFC"/>
    <w:pPr>
      <w:spacing w:line="240" w:lineRule="auto"/>
    </w:pPr>
    <w:rPr>
      <w:rFonts w:ascii="Tahoma" w:hAnsi="Tahoma" w:cs="Tahoma"/>
      <w:sz w:val="16"/>
      <w:szCs w:val="16"/>
    </w:rPr>
  </w:style>
  <w:style w:type="character" w:styleId="BesgtLink">
    <w:name w:val="FollowedHyperlink"/>
    <w:semiHidden/>
    <w:locked/>
    <w:rsid w:val="00AC408E"/>
    <w:rPr>
      <w:color w:val="FF6600"/>
      <w:u w:val="single"/>
    </w:rPr>
  </w:style>
  <w:style w:type="character" w:customStyle="1" w:styleId="DokumentoversigtTegn">
    <w:name w:val="Dokumentoversigt Tegn"/>
    <w:link w:val="Dokumentoversigt"/>
    <w:uiPriority w:val="99"/>
    <w:semiHidden/>
    <w:rsid w:val="005C6AFC"/>
    <w:rPr>
      <w:rFonts w:ascii="Tahoma" w:hAnsi="Tahoma" w:cs="Tahoma"/>
      <w:color w:val="5E6A71"/>
      <w:sz w:val="16"/>
      <w:szCs w:val="16"/>
    </w:rPr>
  </w:style>
  <w:style w:type="character" w:styleId="Strk">
    <w:name w:val="Strong"/>
    <w:semiHidden/>
    <w:qFormat/>
    <w:locked/>
    <w:rsid w:val="00AC408E"/>
    <w:rPr>
      <w:b/>
      <w:bCs/>
    </w:rPr>
  </w:style>
  <w:style w:type="table" w:customStyle="1" w:styleId="Skema3">
    <w:name w:val="Skema 3"/>
    <w:basedOn w:val="Tabel-Normal"/>
    <w:rsid w:val="00505419"/>
    <w:rPr>
      <w:rFonts w:eastAsia="Times"/>
    </w:rPr>
    <w:tblPr>
      <w:tblBorders>
        <w:top w:val="single" w:sz="4" w:space="0" w:color="5E6A71"/>
        <w:left w:val="single" w:sz="4" w:space="0" w:color="5E6A71"/>
        <w:bottom w:val="single" w:sz="4" w:space="0" w:color="5E6A71"/>
        <w:right w:val="single" w:sz="4" w:space="0" w:color="5E6A71"/>
        <w:insideH w:val="single" w:sz="4" w:space="0" w:color="5E6A71"/>
        <w:insideV w:val="single" w:sz="4" w:space="0" w:color="5E6A71"/>
      </w:tblBorders>
      <w:tblCellMar>
        <w:top w:w="57" w:type="dxa"/>
        <w:left w:w="57" w:type="dxa"/>
        <w:bottom w:w="57" w:type="dxa"/>
        <w:right w:w="113" w:type="dxa"/>
      </w:tblCellMar>
    </w:tblPr>
    <w:tcPr>
      <w:shd w:val="clear" w:color="auto" w:fill="auto"/>
    </w:tcPr>
    <w:tblStylePr w:type="firstRow">
      <w:tblPr/>
      <w:tcPr>
        <w:tcBorders>
          <w:top w:val="single" w:sz="4" w:space="0" w:color="5E6A71"/>
          <w:left w:val="single" w:sz="4" w:space="0" w:color="5E6A71"/>
          <w:bottom w:val="single" w:sz="4" w:space="0" w:color="5E6A71"/>
          <w:right w:val="single" w:sz="4" w:space="0" w:color="5E6A71"/>
          <w:insideH w:val="single" w:sz="4" w:space="0" w:color="5E6A71"/>
          <w:insideV w:val="single" w:sz="4" w:space="0" w:color="5E6A71"/>
          <w:tl2br w:val="nil"/>
          <w:tr2bl w:val="nil"/>
        </w:tcBorders>
        <w:shd w:val="clear" w:color="65CFE9" w:fill="auto"/>
      </w:tcPr>
    </w:tblStylePr>
    <w:tblStylePr w:type="firstCol">
      <w:pPr>
        <w:wordWrap/>
        <w:spacing w:beforeLines="0" w:beforeAutospacing="1" w:afterLines="0" w:afterAutospacing="0" w:line="240" w:lineRule="auto"/>
        <w:ind w:leftChars="0" w:left="0" w:rightChars="0" w:right="0" w:firstLineChars="0" w:firstLine="0"/>
        <w:outlineLvl w:val="9"/>
      </w:pPr>
      <w:rPr>
        <w:rFonts w:ascii="Arial" w:hAnsi="Arial"/>
        <w:b w:val="0"/>
        <w:i w:val="0"/>
        <w:color w:val="FFFFFF"/>
        <w:sz w:val="20"/>
        <w:szCs w:val="20"/>
      </w:rPr>
      <w:tblPr/>
      <w:tcPr>
        <w:tcBorders>
          <w:top w:val="single" w:sz="4" w:space="0" w:color="5E6A71"/>
          <w:left w:val="single" w:sz="4" w:space="0" w:color="5E6A71"/>
          <w:bottom w:val="single" w:sz="4" w:space="0" w:color="5E6A71"/>
          <w:right w:val="single" w:sz="4" w:space="0" w:color="5E6A71"/>
          <w:insideH w:val="nil"/>
          <w:insideV w:val="nil"/>
          <w:tl2br w:val="nil"/>
          <w:tr2bl w:val="nil"/>
        </w:tcBorders>
        <w:shd w:val="solid" w:color="65CFE9" w:fill="auto"/>
      </w:tcPr>
    </w:tblStylePr>
    <w:tblStylePr w:type="nwCell">
      <w:tblPr/>
      <w:tcPr>
        <w:shd w:val="clear" w:color="auto" w:fill="65CFE9"/>
      </w:tcPr>
    </w:tblStylePr>
  </w:style>
  <w:style w:type="paragraph" w:customStyle="1" w:styleId="OpstillingTal">
    <w:name w:val="Opstilling Tal"/>
    <w:basedOn w:val="Normal"/>
    <w:rsid w:val="00F15D62"/>
    <w:pPr>
      <w:tabs>
        <w:tab w:val="right" w:pos="7938"/>
        <w:tab w:val="right" w:pos="9356"/>
      </w:tabs>
    </w:pPr>
    <w:rPr>
      <w:rFonts w:eastAsia="Times"/>
    </w:rPr>
  </w:style>
  <w:style w:type="paragraph" w:styleId="Indholdsfortegnelse4">
    <w:name w:val="toc 4"/>
    <w:basedOn w:val="Normal"/>
    <w:next w:val="Normal"/>
    <w:semiHidden/>
    <w:locked/>
    <w:rsid w:val="00AC408E"/>
    <w:pPr>
      <w:ind w:left="360"/>
    </w:pPr>
    <w:rPr>
      <w:rFonts w:ascii="Times New Roman" w:hAnsi="Times New Roman"/>
    </w:rPr>
  </w:style>
  <w:style w:type="table" w:styleId="Tabel-Gitter">
    <w:name w:val="Table Grid"/>
    <w:basedOn w:val="Tabel-Normal"/>
    <w:semiHidden/>
    <w:locked/>
    <w:rsid w:val="00AC408E"/>
    <w:rPr>
      <w:rFonts w:ascii="Verdana" w:eastAsia="Times"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tblPr/>
      <w:tcPr>
        <w:tcBorders>
          <w:top w:val="single" w:sz="4" w:space="0" w:color="5E6A71"/>
          <w:left w:val="single" w:sz="4" w:space="0" w:color="5E6A71"/>
          <w:bottom w:val="single" w:sz="4" w:space="0" w:color="5E6A71"/>
          <w:right w:val="single" w:sz="4" w:space="0" w:color="5E6A71"/>
          <w:insideH w:val="single" w:sz="4" w:space="0" w:color="5E6A71"/>
          <w:insideV w:val="single" w:sz="4" w:space="0" w:color="5E6A71"/>
          <w:tl2br w:val="nil"/>
          <w:tr2bl w:val="nil"/>
        </w:tcBorders>
        <w:shd w:val="solid" w:color="B5B6B3" w:fill="auto"/>
      </w:tcPr>
    </w:tblStylePr>
    <w:tblStylePr w:type="firstCol">
      <w:rPr>
        <w:rFonts w:ascii="Tms Rmn" w:hAnsi="Tms Rmn"/>
      </w:rPr>
      <w:tblPr/>
      <w:tcPr>
        <w:shd w:val="clear" w:color="auto" w:fill="2D4789"/>
      </w:tcPr>
    </w:tblStylePr>
  </w:style>
  <w:style w:type="paragraph" w:customStyle="1" w:styleId="Bilagsoverskrift">
    <w:name w:val="Bilagsoverskrift"/>
    <w:basedOn w:val="Normal"/>
    <w:next w:val="Normal"/>
    <w:rsid w:val="00785CAD"/>
    <w:pPr>
      <w:pageBreakBefore/>
      <w:spacing w:after="280"/>
    </w:pPr>
    <w:rPr>
      <w:color w:val="65CFE9"/>
      <w:sz w:val="36"/>
    </w:rPr>
  </w:style>
  <w:style w:type="table" w:customStyle="1" w:styleId="Skema2">
    <w:name w:val="Skema 2"/>
    <w:basedOn w:val="Tabel-Normal"/>
    <w:rsid w:val="00505419"/>
    <w:pPr>
      <w:spacing w:line="276" w:lineRule="auto"/>
    </w:pPr>
    <w:rPr>
      <w:rFonts w:eastAsia="Times"/>
      <w:color w:val="FFFFFF"/>
    </w:rPr>
    <w:tblPr>
      <w:tblBorders>
        <w:top w:val="single" w:sz="4" w:space="0" w:color="5E6A71"/>
        <w:left w:val="single" w:sz="4" w:space="0" w:color="5E6A71"/>
        <w:bottom w:val="single" w:sz="4" w:space="0" w:color="5E6A71"/>
        <w:right w:val="single" w:sz="4" w:space="0" w:color="5E6A71"/>
        <w:insideH w:val="single" w:sz="4" w:space="0" w:color="5E6A71"/>
        <w:insideV w:val="single" w:sz="4" w:space="0" w:color="5E6A71"/>
      </w:tblBorders>
      <w:tblCellMar>
        <w:top w:w="57" w:type="dxa"/>
        <w:left w:w="57" w:type="dxa"/>
        <w:bottom w:w="57" w:type="dxa"/>
        <w:right w:w="113" w:type="dxa"/>
      </w:tblCellMar>
    </w:tblPr>
    <w:tcPr>
      <w:shd w:val="clear" w:color="auto" w:fill="auto"/>
    </w:tcPr>
    <w:tblStylePr w:type="firstRow">
      <w:rPr>
        <w:rFonts w:ascii="Arial" w:hAnsi="Arial"/>
        <w:b w:val="0"/>
        <w:i w:val="0"/>
        <w:color w:val="FFFFFF"/>
        <w:sz w:val="20"/>
        <w:szCs w:val="20"/>
      </w:rPr>
      <w:tblPr/>
      <w:tcPr>
        <w:tcBorders>
          <w:top w:val="single" w:sz="4" w:space="0" w:color="5E6A71"/>
          <w:left w:val="single" w:sz="4" w:space="0" w:color="5E6A71"/>
          <w:bottom w:val="single" w:sz="4" w:space="0" w:color="5E6A71"/>
          <w:right w:val="single" w:sz="4" w:space="0" w:color="5E6A71"/>
          <w:insideH w:val="single" w:sz="4" w:space="0" w:color="5E6A71"/>
          <w:insideV w:val="single" w:sz="4" w:space="0" w:color="5E6A71"/>
          <w:tl2br w:val="nil"/>
          <w:tr2bl w:val="nil"/>
        </w:tcBorders>
        <w:shd w:val="solid" w:color="65CFE9" w:fill="2D4789"/>
      </w:tcPr>
    </w:tblStylePr>
    <w:tblStylePr w:type="firstCol">
      <w:rPr>
        <w:rFonts w:ascii="Helvetica" w:hAnsi="Helvetica"/>
        <w:sz w:val="20"/>
      </w:rPr>
    </w:tblStylePr>
    <w:tblStylePr w:type="nwCell">
      <w:rPr>
        <w:rFonts w:ascii="Arial" w:hAnsi="Arial"/>
        <w:b w:val="0"/>
        <w:i w:val="0"/>
        <w:color w:val="FFFFFF"/>
        <w:sz w:val="20"/>
        <w:szCs w:val="20"/>
      </w:rPr>
      <w:tblPr/>
      <w:tcPr>
        <w:tcBorders>
          <w:top w:val="single" w:sz="4" w:space="0" w:color="5E6A71"/>
          <w:left w:val="single" w:sz="4" w:space="0" w:color="5E6A71"/>
          <w:bottom w:val="single" w:sz="4" w:space="0" w:color="5E6A71"/>
          <w:right w:val="single" w:sz="4" w:space="0" w:color="5E6A71"/>
          <w:insideH w:val="nil"/>
          <w:insideV w:val="nil"/>
          <w:tl2br w:val="nil"/>
          <w:tr2bl w:val="nil"/>
        </w:tcBorders>
        <w:shd w:val="solid" w:color="65CFE9" w:fill="2D4789"/>
      </w:tcPr>
    </w:tblStylePr>
  </w:style>
  <w:style w:type="paragraph" w:styleId="Indholdsfortegnelse5">
    <w:name w:val="toc 5"/>
    <w:basedOn w:val="Normal"/>
    <w:next w:val="Normal"/>
    <w:semiHidden/>
    <w:locked/>
    <w:rsid w:val="00AC408E"/>
    <w:pPr>
      <w:ind w:left="540"/>
    </w:pPr>
    <w:rPr>
      <w:rFonts w:ascii="Times New Roman" w:hAnsi="Times New Roman"/>
    </w:rPr>
  </w:style>
  <w:style w:type="paragraph" w:styleId="Indholdsfortegnelse6">
    <w:name w:val="toc 6"/>
    <w:basedOn w:val="Normal"/>
    <w:next w:val="Normal"/>
    <w:semiHidden/>
    <w:locked/>
    <w:rsid w:val="00AC408E"/>
    <w:pPr>
      <w:ind w:left="720"/>
    </w:pPr>
    <w:rPr>
      <w:rFonts w:ascii="Times New Roman" w:hAnsi="Times New Roman"/>
    </w:rPr>
  </w:style>
  <w:style w:type="paragraph" w:styleId="Indholdsfortegnelse7">
    <w:name w:val="toc 7"/>
    <w:basedOn w:val="Normal"/>
    <w:next w:val="Normal"/>
    <w:semiHidden/>
    <w:locked/>
    <w:rsid w:val="00AC408E"/>
    <w:pPr>
      <w:ind w:left="900"/>
    </w:pPr>
    <w:rPr>
      <w:rFonts w:ascii="Times New Roman" w:hAnsi="Times New Roman"/>
    </w:rPr>
  </w:style>
  <w:style w:type="paragraph" w:styleId="Indholdsfortegnelse8">
    <w:name w:val="toc 8"/>
    <w:basedOn w:val="Normal"/>
    <w:next w:val="Normal"/>
    <w:semiHidden/>
    <w:locked/>
    <w:rsid w:val="00AC408E"/>
    <w:pPr>
      <w:ind w:left="1080"/>
    </w:pPr>
    <w:rPr>
      <w:rFonts w:ascii="Times New Roman" w:hAnsi="Times New Roman"/>
    </w:rPr>
  </w:style>
  <w:style w:type="paragraph" w:styleId="Indholdsfortegnelse9">
    <w:name w:val="toc 9"/>
    <w:basedOn w:val="Normal"/>
    <w:next w:val="Normal"/>
    <w:semiHidden/>
    <w:locked/>
    <w:rsid w:val="00AC408E"/>
    <w:pPr>
      <w:ind w:left="1260"/>
    </w:pPr>
    <w:rPr>
      <w:rFonts w:ascii="Times New Roman" w:hAnsi="Times New Roman"/>
    </w:rPr>
  </w:style>
  <w:style w:type="paragraph" w:customStyle="1" w:styleId="Bilagsoverskrift1">
    <w:name w:val="Bilagsoverskrift 1"/>
    <w:next w:val="Normal"/>
    <w:rsid w:val="002C3EA6"/>
    <w:pPr>
      <w:keepNext/>
      <w:numPr>
        <w:ilvl w:val="1"/>
        <w:numId w:val="3"/>
      </w:numPr>
      <w:spacing w:before="360" w:after="120" w:line="300" w:lineRule="auto"/>
    </w:pPr>
    <w:rPr>
      <w:rFonts w:eastAsia="Times"/>
      <w:b/>
      <w:color w:val="65CFE9"/>
      <w:sz w:val="24"/>
    </w:rPr>
  </w:style>
  <w:style w:type="paragraph" w:styleId="Indeks9">
    <w:name w:val="index 9"/>
    <w:basedOn w:val="Normal"/>
    <w:next w:val="Normal"/>
    <w:autoRedefine/>
    <w:semiHidden/>
    <w:locked/>
    <w:rsid w:val="00AC408E"/>
    <w:pPr>
      <w:ind w:left="1800" w:hanging="200"/>
    </w:pPr>
  </w:style>
  <w:style w:type="paragraph" w:customStyle="1" w:styleId="Bilagsoverskrift2">
    <w:name w:val="Bilagsoverskrift 2"/>
    <w:basedOn w:val="Bilagsoverskrift1"/>
    <w:next w:val="Normal"/>
    <w:rsid w:val="00AC408E"/>
    <w:pPr>
      <w:numPr>
        <w:ilvl w:val="2"/>
      </w:numPr>
    </w:pPr>
    <w:rPr>
      <w:sz w:val="20"/>
    </w:rPr>
  </w:style>
  <w:style w:type="character" w:styleId="Sidetal">
    <w:name w:val="page number"/>
    <w:basedOn w:val="Standardskrifttypeiafsnit"/>
    <w:semiHidden/>
    <w:locked/>
    <w:rsid w:val="00AC408E"/>
  </w:style>
  <w:style w:type="paragraph" w:customStyle="1" w:styleId="BrdtekstNormal">
    <w:name w:val="Brødtekst Normal"/>
    <w:basedOn w:val="Normal"/>
    <w:semiHidden/>
    <w:locked/>
    <w:rsid w:val="00AC408E"/>
    <w:pPr>
      <w:tabs>
        <w:tab w:val="right" w:pos="7938"/>
        <w:tab w:val="right" w:pos="9923"/>
      </w:tabs>
    </w:pPr>
  </w:style>
  <w:style w:type="paragraph" w:customStyle="1" w:styleId="SkemaOverskriftCentreret">
    <w:name w:val="Skema Overskrift Centreret"/>
    <w:basedOn w:val="SkemaOverskrift"/>
    <w:rsid w:val="00E32F9E"/>
    <w:pPr>
      <w:jc w:val="center"/>
    </w:pPr>
  </w:style>
  <w:style w:type="paragraph" w:customStyle="1" w:styleId="Sidefod-liggende">
    <w:name w:val="Sidefod - liggende"/>
    <w:basedOn w:val="Sidefod"/>
    <w:semiHidden/>
    <w:locked/>
    <w:rsid w:val="00AC408E"/>
    <w:pPr>
      <w:tabs>
        <w:tab w:val="center" w:pos="7371"/>
        <w:tab w:val="right" w:pos="14742"/>
      </w:tabs>
    </w:pPr>
  </w:style>
  <w:style w:type="paragraph" w:customStyle="1" w:styleId="Overskrift4Lille">
    <w:name w:val="Overskrift 4 Lille"/>
    <w:basedOn w:val="Overskrift4"/>
    <w:semiHidden/>
    <w:locked/>
    <w:rsid w:val="00AC408E"/>
    <w:pPr>
      <w:spacing w:before="0" w:after="0"/>
    </w:pPr>
    <w:rPr>
      <w:sz w:val="16"/>
      <w:szCs w:val="16"/>
    </w:rPr>
  </w:style>
  <w:style w:type="paragraph" w:customStyle="1" w:styleId="Punktopstillingfort">
    <w:name w:val="Punktopstilling fort."/>
    <w:basedOn w:val="Punktopstilling"/>
    <w:qFormat/>
    <w:rsid w:val="00AC408E"/>
    <w:pPr>
      <w:numPr>
        <w:numId w:val="0"/>
      </w:numPr>
      <w:tabs>
        <w:tab w:val="left" w:pos="3240"/>
      </w:tabs>
      <w:ind w:left="567"/>
    </w:pPr>
  </w:style>
  <w:style w:type="paragraph" w:customStyle="1" w:styleId="Forsidetekst">
    <w:name w:val="Forsidetekst"/>
    <w:basedOn w:val="Normal"/>
    <w:semiHidden/>
    <w:locked/>
    <w:rsid w:val="00AC408E"/>
    <w:pPr>
      <w:ind w:left="709"/>
    </w:pPr>
    <w:rPr>
      <w:color w:val="FFFFFF"/>
      <w:sz w:val="72"/>
    </w:rPr>
  </w:style>
  <w:style w:type="paragraph" w:customStyle="1" w:styleId="Opstillingtaltotal">
    <w:name w:val="Opstilling tal total"/>
    <w:basedOn w:val="OpstillingTal"/>
    <w:next w:val="Normal"/>
    <w:rsid w:val="00D94CAC"/>
    <w:rPr>
      <w:rFonts w:eastAsia="Times New Roman"/>
      <w:b/>
      <w:u w:val="single"/>
    </w:rPr>
  </w:style>
  <w:style w:type="paragraph" w:styleId="Markeringsbobletekst">
    <w:name w:val="Balloon Text"/>
    <w:basedOn w:val="Normal"/>
    <w:semiHidden/>
    <w:locked/>
    <w:rsid w:val="00AC408E"/>
    <w:rPr>
      <w:rFonts w:ascii="Tahoma" w:hAnsi="Tahoma" w:cs="Tahoma"/>
      <w:sz w:val="16"/>
      <w:szCs w:val="16"/>
    </w:rPr>
  </w:style>
  <w:style w:type="paragraph" w:customStyle="1" w:styleId="Bulletaftaleskabelon">
    <w:name w:val="Bullet aftaleskabelon"/>
    <w:basedOn w:val="Normal"/>
    <w:semiHidden/>
    <w:locked/>
    <w:rsid w:val="00AC408E"/>
    <w:pPr>
      <w:widowControl w:val="0"/>
      <w:spacing w:before="60" w:after="60"/>
      <w:ind w:right="84"/>
    </w:pPr>
    <w:rPr>
      <w:snapToGrid w:val="0"/>
      <w:color w:val="000000"/>
      <w:sz w:val="22"/>
      <w:szCs w:val="22"/>
    </w:rPr>
  </w:style>
  <w:style w:type="paragraph" w:styleId="Kommentartekst">
    <w:name w:val="annotation text"/>
    <w:basedOn w:val="Normal"/>
    <w:semiHidden/>
    <w:locked/>
    <w:rsid w:val="00AC408E"/>
  </w:style>
  <w:style w:type="paragraph" w:styleId="Kommentaremne">
    <w:name w:val="annotation subject"/>
    <w:basedOn w:val="Kommentartekst"/>
    <w:next w:val="Kommentartekst"/>
    <w:semiHidden/>
    <w:locked/>
    <w:rsid w:val="00AC408E"/>
    <w:rPr>
      <w:b/>
      <w:bCs/>
    </w:rPr>
  </w:style>
  <w:style w:type="character" w:styleId="Kommentarhenvisning">
    <w:name w:val="annotation reference"/>
    <w:semiHidden/>
    <w:locked/>
    <w:rsid w:val="00AC408E"/>
    <w:rPr>
      <w:sz w:val="16"/>
      <w:szCs w:val="16"/>
    </w:rPr>
  </w:style>
  <w:style w:type="table" w:customStyle="1" w:styleId="Skema4">
    <w:name w:val="Skema 4"/>
    <w:basedOn w:val="Tabel-Normal"/>
    <w:semiHidden/>
    <w:locked/>
    <w:rsid w:val="00AC408E"/>
    <w:rPr>
      <w:rFonts w:ascii="Verdana" w:hAnsi="Verdana"/>
      <w:color w:val="515955"/>
      <w:sz w:val="14"/>
      <w:szCs w:val="14"/>
    </w:rPr>
    <w:tblPr>
      <w:jc w:val="center"/>
      <w:tblBorders>
        <w:top w:val="single" w:sz="4" w:space="0" w:color="5E6A71"/>
        <w:left w:val="single" w:sz="4" w:space="0" w:color="5E6A71"/>
        <w:bottom w:val="single" w:sz="4" w:space="0" w:color="5E6A71"/>
        <w:right w:val="single" w:sz="4" w:space="0" w:color="5E6A71"/>
        <w:insideH w:val="single" w:sz="4" w:space="0" w:color="5E6A71"/>
        <w:insideV w:val="single" w:sz="4" w:space="0" w:color="5E6A71"/>
      </w:tblBorders>
    </w:tblPr>
    <w:trPr>
      <w:jc w:val="center"/>
    </w:trPr>
    <w:tcPr>
      <w:shd w:val="clear" w:color="auto" w:fill="auto"/>
    </w:tcPr>
    <w:tblStylePr w:type="firstRow">
      <w:tblPr/>
      <w:tcPr>
        <w:tcBorders>
          <w:top w:val="single" w:sz="4" w:space="0" w:color="5E6A71"/>
          <w:left w:val="single" w:sz="4" w:space="0" w:color="5E6A71"/>
          <w:bottom w:val="single" w:sz="4" w:space="0" w:color="5E6A71"/>
          <w:right w:val="single" w:sz="4" w:space="0" w:color="5E6A71"/>
          <w:insideH w:val="single" w:sz="4" w:space="0" w:color="5E6A71"/>
          <w:insideV w:val="single" w:sz="4" w:space="0" w:color="5E6A71"/>
          <w:tl2br w:val="nil"/>
          <w:tr2bl w:val="nil"/>
        </w:tcBorders>
        <w:shd w:val="solid" w:color="B5B6B3" w:fill="auto"/>
      </w:tcPr>
    </w:tblStylePr>
  </w:style>
  <w:style w:type="table" w:customStyle="1" w:styleId="Skema5">
    <w:name w:val="Skema 5"/>
    <w:basedOn w:val="Tabel-Normal"/>
    <w:semiHidden/>
    <w:locked/>
    <w:rsid w:val="00727AB5"/>
    <w:pPr>
      <w:spacing w:before="120" w:after="120"/>
    </w:pPr>
    <w:rPr>
      <w:rFonts w:ascii="Verdana" w:hAnsi="Verdana"/>
      <w:color w:val="515955"/>
    </w:rPr>
    <w:tblPr>
      <w:tblBorders>
        <w:top w:val="single" w:sz="4" w:space="0" w:color="auto"/>
        <w:bottom w:val="single" w:sz="4" w:space="0" w:color="auto"/>
        <w:insideH w:val="single" w:sz="4" w:space="0" w:color="auto"/>
      </w:tblBorders>
    </w:tblPr>
    <w:tcPr>
      <w:shd w:val="clear" w:color="auto" w:fill="auto"/>
    </w:tcPr>
    <w:tblStylePr w:type="firstRow">
      <w:tblPr/>
      <w:tcPr>
        <w:tcBorders>
          <w:top w:val="single" w:sz="4" w:space="0" w:color="5E6A71"/>
          <w:left w:val="single" w:sz="4" w:space="0" w:color="5E6A71"/>
          <w:bottom w:val="single" w:sz="4" w:space="0" w:color="5E6A71"/>
          <w:right w:val="single" w:sz="4" w:space="0" w:color="5E6A71"/>
          <w:insideH w:val="single" w:sz="4" w:space="0" w:color="5E6A71"/>
          <w:insideV w:val="single" w:sz="4" w:space="0" w:color="5E6A71"/>
          <w:tl2br w:val="nil"/>
          <w:tr2bl w:val="nil"/>
        </w:tcBorders>
        <w:shd w:val="solid" w:color="B5B6B3" w:fill="auto"/>
      </w:tcPr>
    </w:tblStylePr>
  </w:style>
  <w:style w:type="paragraph" w:customStyle="1" w:styleId="Punktopstilling-niveau2">
    <w:name w:val="Punktopstilling - niveau 2"/>
    <w:basedOn w:val="Normal"/>
    <w:qFormat/>
    <w:rsid w:val="00AC408E"/>
    <w:pPr>
      <w:numPr>
        <w:ilvl w:val="1"/>
        <w:numId w:val="5"/>
      </w:numPr>
      <w:spacing w:before="120" w:after="120"/>
      <w:ind w:right="567"/>
      <w:outlineLvl w:val="1"/>
    </w:pPr>
  </w:style>
  <w:style w:type="paragraph" w:styleId="Overskrift">
    <w:name w:val="TOC Heading"/>
    <w:basedOn w:val="Bilagsoverskrift"/>
    <w:next w:val="Normal"/>
    <w:uiPriority w:val="39"/>
    <w:semiHidden/>
    <w:qFormat/>
    <w:rsid w:val="008A1AAD"/>
    <w:rPr>
      <w:bCs/>
      <w:szCs w:val="28"/>
      <w:lang w:eastAsia="en-US"/>
    </w:rPr>
  </w:style>
  <w:style w:type="paragraph" w:customStyle="1" w:styleId="ForsideTitel">
    <w:name w:val="Forside Titel"/>
    <w:basedOn w:val="Normal"/>
    <w:next w:val="Normal"/>
    <w:semiHidden/>
    <w:rsid w:val="00BC3A32"/>
    <w:pPr>
      <w:keepLines/>
      <w:pageBreakBefore/>
      <w:spacing w:after="120"/>
      <w:contextualSpacing/>
    </w:pPr>
    <w:rPr>
      <w:rFonts w:eastAsia="Times"/>
      <w:caps/>
      <w:color w:val="FFFFFF"/>
      <w:sz w:val="84"/>
    </w:rPr>
  </w:style>
  <w:style w:type="paragraph" w:customStyle="1" w:styleId="SkemaOverskriftHjrestillet">
    <w:name w:val="Skema Overskrift Højrestillet"/>
    <w:basedOn w:val="SkemaOverskrift"/>
    <w:rsid w:val="00E32F9E"/>
    <w:pPr>
      <w:jc w:val="right"/>
    </w:pPr>
  </w:style>
  <w:style w:type="paragraph" w:customStyle="1" w:styleId="SkemaTekstCentreret">
    <w:name w:val="Skema Tekst Centreret"/>
    <w:basedOn w:val="Normal"/>
    <w:rsid w:val="00FE0127"/>
    <w:pPr>
      <w:jc w:val="center"/>
    </w:pPr>
    <w:rPr>
      <w:rFonts w:eastAsia="Times"/>
    </w:rPr>
  </w:style>
  <w:style w:type="paragraph" w:customStyle="1" w:styleId="SkemaTekstHjrestillet">
    <w:name w:val="Skema Tekst Højrestillet"/>
    <w:basedOn w:val="Normal"/>
    <w:rsid w:val="00FE0127"/>
    <w:pPr>
      <w:jc w:val="right"/>
    </w:pPr>
    <w:rPr>
      <w:rFonts w:eastAsia="Times"/>
    </w:rPr>
  </w:style>
  <w:style w:type="paragraph" w:customStyle="1" w:styleId="SkemaTekst">
    <w:name w:val="Skema Tekst"/>
    <w:basedOn w:val="Normal"/>
    <w:rsid w:val="00FE0127"/>
    <w:rPr>
      <w:rFonts w:eastAsia="Times"/>
    </w:rPr>
  </w:style>
  <w:style w:type="paragraph" w:customStyle="1" w:styleId="ForsideSubtitel">
    <w:name w:val="Forside Subtitel"/>
    <w:basedOn w:val="Normal"/>
    <w:semiHidden/>
    <w:rsid w:val="00BC3A32"/>
    <w:rPr>
      <w:color w:val="FFFFFF"/>
      <w:sz w:val="36"/>
    </w:rPr>
  </w:style>
  <w:style w:type="character" w:styleId="Pladsholdertekst">
    <w:name w:val="Placeholder Text"/>
    <w:uiPriority w:val="99"/>
    <w:semiHidden/>
    <w:locked/>
    <w:rsid w:val="00C64F07"/>
    <w:rPr>
      <w:color w:val="808080"/>
    </w:rPr>
  </w:style>
  <w:style w:type="paragraph" w:customStyle="1" w:styleId="OpstillingTal4">
    <w:name w:val="Opstilling Tal 4"/>
    <w:basedOn w:val="OpstillingTal"/>
    <w:rsid w:val="00910448"/>
    <w:pPr>
      <w:tabs>
        <w:tab w:val="right" w:pos="6237"/>
        <w:tab w:val="left" w:pos="6521"/>
      </w:tabs>
    </w:pPr>
  </w:style>
  <w:style w:type="character" w:customStyle="1" w:styleId="Fedskrift">
    <w:name w:val="Fed skrift"/>
    <w:uiPriority w:val="1"/>
    <w:qFormat/>
    <w:rsid w:val="00B23F77"/>
    <w:rPr>
      <w:b/>
    </w:rPr>
  </w:style>
  <w:style w:type="paragraph" w:customStyle="1" w:styleId="SkemaCentrerettekst">
    <w:name w:val="Skema Centreret tekst"/>
    <w:basedOn w:val="Normal"/>
    <w:rsid w:val="00882713"/>
    <w:pPr>
      <w:spacing w:line="240" w:lineRule="auto"/>
      <w:jc w:val="center"/>
    </w:pPr>
    <w:rPr>
      <w:rFonts w:ascii="Verdana" w:eastAsia="Times" w:hAnsi="Verdana"/>
      <w:color w:val="515964"/>
    </w:rPr>
  </w:style>
  <w:style w:type="paragraph" w:customStyle="1" w:styleId="SkemaVenstrestillettekst">
    <w:name w:val="Skema Venstrestillet tekst"/>
    <w:basedOn w:val="Normal"/>
    <w:rsid w:val="00882713"/>
    <w:pPr>
      <w:spacing w:line="240" w:lineRule="auto"/>
      <w:ind w:left="142"/>
    </w:pPr>
    <w:rPr>
      <w:rFonts w:ascii="Verdana" w:eastAsia="Times" w:hAnsi="Verdana"/>
      <w:color w:val="515964"/>
    </w:rPr>
  </w:style>
  <w:style w:type="paragraph" w:customStyle="1" w:styleId="Underskriftmedlinie">
    <w:name w:val="Underskrift med linie"/>
    <w:basedOn w:val="Normal"/>
    <w:link w:val="UnderskriftmedlinieTegn"/>
    <w:rsid w:val="00A61A55"/>
    <w:pPr>
      <w:tabs>
        <w:tab w:val="left" w:leader="underscore" w:pos="6804"/>
      </w:tabs>
    </w:pPr>
    <w:rPr>
      <w:rFonts w:cs="Calibri"/>
      <w:lang w:val="en-US"/>
    </w:rPr>
  </w:style>
  <w:style w:type="paragraph" w:customStyle="1" w:styleId="Default">
    <w:name w:val="Default"/>
    <w:rsid w:val="004E52F6"/>
    <w:pPr>
      <w:autoSpaceDE w:val="0"/>
      <w:autoSpaceDN w:val="0"/>
      <w:adjustRightInd w:val="0"/>
    </w:pPr>
    <w:rPr>
      <w:rFonts w:asciiTheme="minorHAnsi" w:hAnsiTheme="minorHAnsi" w:cs="Arial"/>
      <w:color w:val="000000"/>
      <w:sz w:val="24"/>
      <w:szCs w:val="24"/>
    </w:rPr>
  </w:style>
  <w:style w:type="character" w:customStyle="1" w:styleId="UnderskriftmedlinieTegn">
    <w:name w:val="Underskrift med linie Tegn"/>
    <w:link w:val="Underskriftmedlinie"/>
    <w:rsid w:val="00A61A55"/>
    <w:rPr>
      <w:rFonts w:ascii="Calibri" w:hAnsi="Calibri" w:cs="Calibri"/>
      <w:color w:val="404040"/>
      <w:lang w:val="en-US"/>
    </w:rPr>
  </w:style>
  <w:style w:type="character" w:styleId="Kraftigfremhvning">
    <w:name w:val="Intense Emphasis"/>
    <w:basedOn w:val="Standardskrifttypeiafsnit"/>
    <w:uiPriority w:val="21"/>
    <w:qFormat/>
    <w:locked/>
    <w:rsid w:val="00EF49C1"/>
    <w:rPr>
      <w:i/>
      <w:iCs/>
      <w:color w:val="4F81BD" w:themeColor="accent1"/>
    </w:rPr>
  </w:style>
  <w:style w:type="paragraph" w:styleId="Listeafsnit">
    <w:name w:val="List Paragraph"/>
    <w:basedOn w:val="Normal"/>
    <w:uiPriority w:val="34"/>
    <w:qFormat/>
    <w:locked/>
    <w:rsid w:val="00756670"/>
    <w:pPr>
      <w:ind w:left="720"/>
      <w:contextualSpacing/>
    </w:pPr>
  </w:style>
  <w:style w:type="table" w:styleId="Gittertabel4-farve1">
    <w:name w:val="Grid Table 4 Accent 1"/>
    <w:basedOn w:val="Tabel-Normal"/>
    <w:uiPriority w:val="49"/>
    <w:rsid w:val="00800E4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4">
    <w:name w:val="Grid Table 4"/>
    <w:basedOn w:val="Tabel-Normal"/>
    <w:uiPriority w:val="49"/>
    <w:rsid w:val="00800E4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Almindeligtabel3">
    <w:name w:val="Plain Table 3"/>
    <w:basedOn w:val="Tabel-Normal"/>
    <w:uiPriority w:val="43"/>
    <w:rsid w:val="00800E4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5">
    <w:name w:val="Plain Table 5"/>
    <w:basedOn w:val="Tabel-Normal"/>
    <w:uiPriority w:val="45"/>
    <w:rsid w:val="00855D4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lmindeligtabel4">
    <w:name w:val="Plain Table 4"/>
    <w:basedOn w:val="Tabel-Normal"/>
    <w:uiPriority w:val="44"/>
    <w:rsid w:val="00855D4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idefodTegn">
    <w:name w:val="Sidefod Tegn"/>
    <w:basedOn w:val="Standardskrifttypeiafsnit"/>
    <w:link w:val="Sidefod"/>
    <w:semiHidden/>
    <w:rsid w:val="0045753E"/>
    <w:rPr>
      <w:rFonts w:ascii="Calibri Light" w:eastAsia="Times" w:hAnsi="Calibri Light"/>
      <w:color w:val="404040"/>
      <w:sz w:val="14"/>
      <w:szCs w:val="14"/>
    </w:rPr>
  </w:style>
  <w:style w:type="table" w:styleId="Tabelgitter-lys">
    <w:name w:val="Grid Table Light"/>
    <w:basedOn w:val="Tabel-Normal"/>
    <w:uiPriority w:val="40"/>
    <w:rsid w:val="0045753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4837">
      <w:bodyDiv w:val="1"/>
      <w:marLeft w:val="0"/>
      <w:marRight w:val="0"/>
      <w:marTop w:val="0"/>
      <w:marBottom w:val="0"/>
      <w:divBdr>
        <w:top w:val="none" w:sz="0" w:space="0" w:color="auto"/>
        <w:left w:val="none" w:sz="0" w:space="0" w:color="auto"/>
        <w:bottom w:val="none" w:sz="0" w:space="0" w:color="auto"/>
        <w:right w:val="none" w:sz="0" w:space="0" w:color="auto"/>
      </w:divBdr>
    </w:div>
    <w:div w:id="104933137">
      <w:bodyDiv w:val="1"/>
      <w:marLeft w:val="0"/>
      <w:marRight w:val="0"/>
      <w:marTop w:val="0"/>
      <w:marBottom w:val="0"/>
      <w:divBdr>
        <w:top w:val="none" w:sz="0" w:space="0" w:color="auto"/>
        <w:left w:val="none" w:sz="0" w:space="0" w:color="auto"/>
        <w:bottom w:val="none" w:sz="0" w:space="0" w:color="auto"/>
        <w:right w:val="none" w:sz="0" w:space="0" w:color="auto"/>
      </w:divBdr>
    </w:div>
    <w:div w:id="284119178">
      <w:bodyDiv w:val="1"/>
      <w:marLeft w:val="0"/>
      <w:marRight w:val="0"/>
      <w:marTop w:val="0"/>
      <w:marBottom w:val="0"/>
      <w:divBdr>
        <w:top w:val="none" w:sz="0" w:space="0" w:color="auto"/>
        <w:left w:val="none" w:sz="0" w:space="0" w:color="auto"/>
        <w:bottom w:val="none" w:sz="0" w:space="0" w:color="auto"/>
        <w:right w:val="none" w:sz="0" w:space="0" w:color="auto"/>
      </w:divBdr>
    </w:div>
    <w:div w:id="465389521">
      <w:bodyDiv w:val="1"/>
      <w:marLeft w:val="0"/>
      <w:marRight w:val="0"/>
      <w:marTop w:val="0"/>
      <w:marBottom w:val="0"/>
      <w:divBdr>
        <w:top w:val="none" w:sz="0" w:space="0" w:color="auto"/>
        <w:left w:val="none" w:sz="0" w:space="0" w:color="auto"/>
        <w:bottom w:val="none" w:sz="0" w:space="0" w:color="auto"/>
        <w:right w:val="none" w:sz="0" w:space="0" w:color="auto"/>
      </w:divBdr>
    </w:div>
    <w:div w:id="500630625">
      <w:bodyDiv w:val="1"/>
      <w:marLeft w:val="0"/>
      <w:marRight w:val="0"/>
      <w:marTop w:val="0"/>
      <w:marBottom w:val="0"/>
      <w:divBdr>
        <w:top w:val="none" w:sz="0" w:space="0" w:color="auto"/>
        <w:left w:val="none" w:sz="0" w:space="0" w:color="auto"/>
        <w:bottom w:val="none" w:sz="0" w:space="0" w:color="auto"/>
        <w:right w:val="none" w:sz="0" w:space="0" w:color="auto"/>
      </w:divBdr>
    </w:div>
    <w:div w:id="586113741">
      <w:bodyDiv w:val="1"/>
      <w:marLeft w:val="0"/>
      <w:marRight w:val="0"/>
      <w:marTop w:val="0"/>
      <w:marBottom w:val="0"/>
      <w:divBdr>
        <w:top w:val="none" w:sz="0" w:space="0" w:color="auto"/>
        <w:left w:val="none" w:sz="0" w:space="0" w:color="auto"/>
        <w:bottom w:val="none" w:sz="0" w:space="0" w:color="auto"/>
        <w:right w:val="none" w:sz="0" w:space="0" w:color="auto"/>
      </w:divBdr>
    </w:div>
    <w:div w:id="617371695">
      <w:bodyDiv w:val="1"/>
      <w:marLeft w:val="0"/>
      <w:marRight w:val="0"/>
      <w:marTop w:val="0"/>
      <w:marBottom w:val="0"/>
      <w:divBdr>
        <w:top w:val="none" w:sz="0" w:space="0" w:color="auto"/>
        <w:left w:val="none" w:sz="0" w:space="0" w:color="auto"/>
        <w:bottom w:val="none" w:sz="0" w:space="0" w:color="auto"/>
        <w:right w:val="none" w:sz="0" w:space="0" w:color="auto"/>
      </w:divBdr>
    </w:div>
    <w:div w:id="625701464">
      <w:bodyDiv w:val="1"/>
      <w:marLeft w:val="0"/>
      <w:marRight w:val="0"/>
      <w:marTop w:val="0"/>
      <w:marBottom w:val="0"/>
      <w:divBdr>
        <w:top w:val="none" w:sz="0" w:space="0" w:color="auto"/>
        <w:left w:val="none" w:sz="0" w:space="0" w:color="auto"/>
        <w:bottom w:val="none" w:sz="0" w:space="0" w:color="auto"/>
        <w:right w:val="none" w:sz="0" w:space="0" w:color="auto"/>
      </w:divBdr>
    </w:div>
    <w:div w:id="756902107">
      <w:bodyDiv w:val="1"/>
      <w:marLeft w:val="0"/>
      <w:marRight w:val="0"/>
      <w:marTop w:val="0"/>
      <w:marBottom w:val="0"/>
      <w:divBdr>
        <w:top w:val="none" w:sz="0" w:space="0" w:color="auto"/>
        <w:left w:val="none" w:sz="0" w:space="0" w:color="auto"/>
        <w:bottom w:val="none" w:sz="0" w:space="0" w:color="auto"/>
        <w:right w:val="none" w:sz="0" w:space="0" w:color="auto"/>
      </w:divBdr>
    </w:div>
    <w:div w:id="861672691">
      <w:bodyDiv w:val="1"/>
      <w:marLeft w:val="0"/>
      <w:marRight w:val="0"/>
      <w:marTop w:val="0"/>
      <w:marBottom w:val="0"/>
      <w:divBdr>
        <w:top w:val="none" w:sz="0" w:space="0" w:color="auto"/>
        <w:left w:val="none" w:sz="0" w:space="0" w:color="auto"/>
        <w:bottom w:val="none" w:sz="0" w:space="0" w:color="auto"/>
        <w:right w:val="none" w:sz="0" w:space="0" w:color="auto"/>
      </w:divBdr>
    </w:div>
    <w:div w:id="903488807">
      <w:bodyDiv w:val="1"/>
      <w:marLeft w:val="0"/>
      <w:marRight w:val="0"/>
      <w:marTop w:val="0"/>
      <w:marBottom w:val="0"/>
      <w:divBdr>
        <w:top w:val="none" w:sz="0" w:space="0" w:color="auto"/>
        <w:left w:val="none" w:sz="0" w:space="0" w:color="auto"/>
        <w:bottom w:val="none" w:sz="0" w:space="0" w:color="auto"/>
        <w:right w:val="none" w:sz="0" w:space="0" w:color="auto"/>
      </w:divBdr>
    </w:div>
    <w:div w:id="924001453">
      <w:bodyDiv w:val="1"/>
      <w:marLeft w:val="0"/>
      <w:marRight w:val="0"/>
      <w:marTop w:val="0"/>
      <w:marBottom w:val="0"/>
      <w:divBdr>
        <w:top w:val="none" w:sz="0" w:space="0" w:color="auto"/>
        <w:left w:val="none" w:sz="0" w:space="0" w:color="auto"/>
        <w:bottom w:val="none" w:sz="0" w:space="0" w:color="auto"/>
        <w:right w:val="none" w:sz="0" w:space="0" w:color="auto"/>
      </w:divBdr>
    </w:div>
    <w:div w:id="997347986">
      <w:bodyDiv w:val="1"/>
      <w:marLeft w:val="0"/>
      <w:marRight w:val="0"/>
      <w:marTop w:val="0"/>
      <w:marBottom w:val="0"/>
      <w:divBdr>
        <w:top w:val="none" w:sz="0" w:space="0" w:color="auto"/>
        <w:left w:val="none" w:sz="0" w:space="0" w:color="auto"/>
        <w:bottom w:val="none" w:sz="0" w:space="0" w:color="auto"/>
        <w:right w:val="none" w:sz="0" w:space="0" w:color="auto"/>
      </w:divBdr>
    </w:div>
    <w:div w:id="1055817511">
      <w:bodyDiv w:val="1"/>
      <w:marLeft w:val="0"/>
      <w:marRight w:val="0"/>
      <w:marTop w:val="0"/>
      <w:marBottom w:val="0"/>
      <w:divBdr>
        <w:top w:val="none" w:sz="0" w:space="0" w:color="auto"/>
        <w:left w:val="none" w:sz="0" w:space="0" w:color="auto"/>
        <w:bottom w:val="none" w:sz="0" w:space="0" w:color="auto"/>
        <w:right w:val="none" w:sz="0" w:space="0" w:color="auto"/>
      </w:divBdr>
    </w:div>
    <w:div w:id="1295794720">
      <w:bodyDiv w:val="1"/>
      <w:marLeft w:val="0"/>
      <w:marRight w:val="0"/>
      <w:marTop w:val="0"/>
      <w:marBottom w:val="0"/>
      <w:divBdr>
        <w:top w:val="none" w:sz="0" w:space="0" w:color="auto"/>
        <w:left w:val="none" w:sz="0" w:space="0" w:color="auto"/>
        <w:bottom w:val="none" w:sz="0" w:space="0" w:color="auto"/>
        <w:right w:val="none" w:sz="0" w:space="0" w:color="auto"/>
      </w:divBdr>
    </w:div>
    <w:div w:id="1343700014">
      <w:bodyDiv w:val="1"/>
      <w:marLeft w:val="0"/>
      <w:marRight w:val="0"/>
      <w:marTop w:val="0"/>
      <w:marBottom w:val="0"/>
      <w:divBdr>
        <w:top w:val="none" w:sz="0" w:space="0" w:color="auto"/>
        <w:left w:val="none" w:sz="0" w:space="0" w:color="auto"/>
        <w:bottom w:val="none" w:sz="0" w:space="0" w:color="auto"/>
        <w:right w:val="none" w:sz="0" w:space="0" w:color="auto"/>
      </w:divBdr>
    </w:div>
    <w:div w:id="1875656015">
      <w:bodyDiv w:val="1"/>
      <w:marLeft w:val="0"/>
      <w:marRight w:val="0"/>
      <w:marTop w:val="0"/>
      <w:marBottom w:val="0"/>
      <w:divBdr>
        <w:top w:val="none" w:sz="0" w:space="0" w:color="auto"/>
        <w:left w:val="none" w:sz="0" w:space="0" w:color="auto"/>
        <w:bottom w:val="none" w:sz="0" w:space="0" w:color="auto"/>
        <w:right w:val="none" w:sz="0" w:space="0" w:color="auto"/>
      </w:divBdr>
    </w:div>
    <w:div w:id="2067994194">
      <w:bodyDiv w:val="1"/>
      <w:marLeft w:val="0"/>
      <w:marRight w:val="0"/>
      <w:marTop w:val="0"/>
      <w:marBottom w:val="0"/>
      <w:divBdr>
        <w:top w:val="none" w:sz="0" w:space="0" w:color="auto"/>
        <w:left w:val="none" w:sz="0" w:space="0" w:color="auto"/>
        <w:bottom w:val="none" w:sz="0" w:space="0" w:color="auto"/>
        <w:right w:val="none" w:sz="0" w:space="0" w:color="auto"/>
      </w:divBdr>
    </w:div>
    <w:div w:id="2072196508">
      <w:bodyDiv w:val="1"/>
      <w:marLeft w:val="0"/>
      <w:marRight w:val="0"/>
      <w:marTop w:val="0"/>
      <w:marBottom w:val="0"/>
      <w:divBdr>
        <w:top w:val="none" w:sz="0" w:space="0" w:color="auto"/>
        <w:left w:val="none" w:sz="0" w:space="0" w:color="auto"/>
        <w:bottom w:val="none" w:sz="0" w:space="0" w:color="auto"/>
        <w:right w:val="none" w:sz="0" w:space="0" w:color="auto"/>
      </w:divBdr>
    </w:div>
    <w:div w:id="209435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NAM\Hotline\Hotline%20skabelon.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40E2174BCAFD47A751BF37C3060B85" ma:contentTypeVersion="14" ma:contentTypeDescription="Create a new document." ma:contentTypeScope="" ma:versionID="bb76acf4f2cbc87a1dcf2986bdcb6080">
  <xsd:schema xmlns:xsd="http://www.w3.org/2001/XMLSchema" xmlns:xs="http://www.w3.org/2001/XMLSchema" xmlns:p="http://schemas.microsoft.com/office/2006/metadata/properties" xmlns:ns1="http://schemas.microsoft.com/sharepoint/v3" xmlns:ns2="2d97b333-1c19-4f85-9b66-2a0d3f8aa182" xmlns:ns3="91592c4a-e84b-4a0a-a63a-bcb8906465e9" targetNamespace="http://schemas.microsoft.com/office/2006/metadata/properties" ma:root="true" ma:fieldsID="2d1286f8f040430bf37bf38f10607bda" ns1:_="" ns2:_="" ns3:_="">
    <xsd:import namespace="http://schemas.microsoft.com/sharepoint/v3"/>
    <xsd:import namespace="2d97b333-1c19-4f85-9b66-2a0d3f8aa182"/>
    <xsd:import namespace="91592c4a-e84b-4a0a-a63a-bcb8906465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1:_ip_UnifiedCompliancePolicyProperties" minOccurs="0"/>
                <xsd:element ref="ns1:_ip_UnifiedCompliancePolicyUIAc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97b333-1c19-4f85-9b66-2a0d3f8aa18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592c4a-e84b-4a0a-a63a-bcb8906465e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ns:customPropertyEditors xmlns:tns="http://schemas.microsoft.com/office/2006/customDocumentInformationPanel">
  <tns:showOnOpen>true</tns:showOnOpen>
  <tns:defaultPropertyEditorNamespace>Standardegenskaber</tns:defaultPropertyEditorNamespace>
</tns:customPropertyEdito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0AA34A7-0526-47D4-BDFB-997D2CD97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97b333-1c19-4f85-9b66-2a0d3f8aa182"/>
    <ds:schemaRef ds:uri="91592c4a-e84b-4a0a-a63a-bcb8906465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438F5C-9086-4737-8BB9-2B4D079B2E1D}">
  <ds:schemaRefs>
    <ds:schemaRef ds:uri="http://schemas.microsoft.com/office/2006/customDocumentInformationPanel"/>
  </ds:schemaRefs>
</ds:datastoreItem>
</file>

<file path=customXml/itemProps3.xml><?xml version="1.0" encoding="utf-8"?>
<ds:datastoreItem xmlns:ds="http://schemas.openxmlformats.org/officeDocument/2006/customXml" ds:itemID="{5F0AACBC-AD32-4CC8-8297-4E92CFA94D0E}">
  <ds:schemaRefs>
    <ds:schemaRef ds:uri="http://schemas.microsoft.com/sharepoint/v3/contenttype/forms"/>
  </ds:schemaRefs>
</ds:datastoreItem>
</file>

<file path=customXml/itemProps4.xml><?xml version="1.0" encoding="utf-8"?>
<ds:datastoreItem xmlns:ds="http://schemas.openxmlformats.org/officeDocument/2006/customXml" ds:itemID="{ED7C3AD0-52EA-42EA-80AD-52AFFDD917D1}">
  <ds:schemaRefs>
    <ds:schemaRef ds:uri="http://schemas.openxmlformats.org/officeDocument/2006/bibliography"/>
  </ds:schemaRefs>
</ds:datastoreItem>
</file>

<file path=customXml/itemProps5.xml><?xml version="1.0" encoding="utf-8"?>
<ds:datastoreItem xmlns:ds="http://schemas.openxmlformats.org/officeDocument/2006/customXml" ds:itemID="{31587202-15AC-49CA-BA70-A5F329FC146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Hotline skabelon</Template>
  <TotalTime>1</TotalTime>
  <Pages>9</Pages>
  <Words>1066</Words>
  <Characters>6351</Characters>
  <Application>Microsoft Office Word</Application>
  <DocSecurity>4</DocSecurity>
  <Lines>52</Lines>
  <Paragraphs>14</Paragraphs>
  <ScaleCrop>false</ScaleCrop>
  <HeadingPairs>
    <vt:vector size="2" baseType="variant">
      <vt:variant>
        <vt:lpstr>Titel</vt:lpstr>
      </vt:variant>
      <vt:variant>
        <vt:i4>1</vt:i4>
      </vt:variant>
    </vt:vector>
  </HeadingPairs>
  <TitlesOfParts>
    <vt:vector size="1" baseType="lpstr">
      <vt:lpstr>Meldgaard SharePoint Masterpage</vt:lpstr>
    </vt:vector>
  </TitlesOfParts>
  <Manager/>
  <Company/>
  <LinksUpToDate>false</LinksUpToDate>
  <CharactersWithSpaces>7403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Meldgaard SharePoint Masterpage</dc:title>
  <dc:subject/>
  <dc:creator>Nikolaj Højberg Aarslev (RelateIT)</dc:creator>
  <cp:keywords/>
  <dc:description/>
  <cp:lastModifiedBy>Michael Elnegaard</cp:lastModifiedBy>
  <cp:revision>2</cp:revision>
  <cp:lastPrinted>2021-07-02T13:17:00Z</cp:lastPrinted>
  <dcterms:created xsi:type="dcterms:W3CDTF">2021-07-02T13:18:00Z</dcterms:created>
  <dcterms:modified xsi:type="dcterms:W3CDTF">2021-07-02T13:18:00Z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0x010100FD40E2174BCAFD47A751BF37C3060B85</vt:lpwstr>
  </property>
</Properties>
</file>